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60768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Priloga 1: Obrazec za oddajo ponudbe</w:t>
      </w:r>
    </w:p>
    <w:p w14:paraId="2D16EEC8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63D34BDD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3C125BFD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275FD8AC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2307F735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b/>
          <w:bCs/>
          <w:szCs w:val="22"/>
          <w:lang w:eastAsia="ar-SA"/>
        </w:rPr>
      </w:pPr>
      <w:r w:rsidRPr="00235977">
        <w:rPr>
          <w:rFonts w:ascii="Tw Cen MT" w:eastAsia="HG Mincho Light J" w:hAnsi="Tw Cen MT"/>
          <w:b/>
          <w:bCs/>
          <w:szCs w:val="22"/>
          <w:lang w:eastAsia="ar-SA"/>
        </w:rPr>
        <w:t>PODATKI O PONUDNIKU</w:t>
      </w:r>
    </w:p>
    <w:p w14:paraId="03A372FD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307F195F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16FD139A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05E5B65E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Ime in priimek oz. firma ponudnika: ……………………….………………………………...……….</w:t>
      </w:r>
    </w:p>
    <w:p w14:paraId="5891E932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70AC1414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Naslov stalnega bivališča oz. sedež ponudnika:…….……………………………………………………………………………….......</w:t>
      </w:r>
    </w:p>
    <w:p w14:paraId="148B3935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3C1E5622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72DB32CF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Davčna številka oz. ID za DDV ponudnika:…………………….………………….…………………………………</w:t>
      </w:r>
    </w:p>
    <w:p w14:paraId="5E3934F2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53B10A98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EMŠO oz. matična številka: ……………………….…………………………</w:t>
      </w:r>
    </w:p>
    <w:p w14:paraId="49F04B86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228E3982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Kontaktna oseba: ……………………….…………………………………….</w:t>
      </w:r>
    </w:p>
    <w:p w14:paraId="4541044C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6A4EA9CE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Elektronski naslov kontaktne osebe: ……………………….…………………………………….</w:t>
      </w:r>
    </w:p>
    <w:p w14:paraId="66D527A3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1A5E9652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Mobilni telefon: ……………………….……</w:t>
      </w:r>
    </w:p>
    <w:p w14:paraId="39B9962A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1FC2A2F3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Odgovorna oseba za podpis pogodbe: ……………………….…….……………………………….</w:t>
      </w:r>
    </w:p>
    <w:p w14:paraId="5784C956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1C2CC561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4E532443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6F3A3B5E" w14:textId="6637682C" w:rsidR="00727D01" w:rsidRPr="00727D01" w:rsidRDefault="00727D01" w:rsidP="00727D01">
      <w:pPr>
        <w:pStyle w:val="RStekst"/>
        <w:rPr>
          <w:rFonts w:ascii="Tw Cen MT" w:hAnsi="Tw Cen MT"/>
          <w:sz w:val="22"/>
          <w:szCs w:val="22"/>
        </w:rPr>
      </w:pPr>
      <w:r w:rsidRPr="00727D01">
        <w:rPr>
          <w:rFonts w:ascii="Tw Cen MT" w:hAnsi="Tw Cen MT"/>
          <w:sz w:val="22"/>
          <w:szCs w:val="22"/>
        </w:rPr>
        <w:t xml:space="preserve">Na podlagi objavljenega javnega povabila za zbiranje ponudb za prodajo </w:t>
      </w:r>
      <w:r w:rsidR="00D82746">
        <w:rPr>
          <w:rFonts w:ascii="Tw Cen MT" w:hAnsi="Tw Cen MT"/>
          <w:sz w:val="22"/>
          <w:szCs w:val="22"/>
        </w:rPr>
        <w:t>opreme</w:t>
      </w:r>
      <w:r w:rsidRPr="00727D01">
        <w:rPr>
          <w:rFonts w:ascii="Tw Cen MT" w:hAnsi="Tw Cen MT"/>
          <w:sz w:val="22"/>
          <w:szCs w:val="22"/>
        </w:rPr>
        <w:t xml:space="preserve"> </w:t>
      </w:r>
      <w:r w:rsidR="00D82746">
        <w:rPr>
          <w:rFonts w:ascii="Tw Cen MT" w:hAnsi="Tw Cen MT"/>
          <w:sz w:val="22"/>
          <w:szCs w:val="22"/>
          <w:lang w:eastAsia="sl-SI"/>
        </w:rPr>
        <w:t>z dne 27.08</w:t>
      </w:r>
      <w:r>
        <w:rPr>
          <w:rFonts w:ascii="Tw Cen MT" w:hAnsi="Tw Cen MT"/>
          <w:sz w:val="22"/>
          <w:szCs w:val="22"/>
          <w:lang w:eastAsia="sl-SI"/>
        </w:rPr>
        <w:t>.2026</w:t>
      </w:r>
      <w:r w:rsidRPr="00727D01">
        <w:rPr>
          <w:rFonts w:ascii="Tw Cen MT" w:hAnsi="Tw Cen MT"/>
          <w:sz w:val="22"/>
          <w:szCs w:val="22"/>
          <w:lang w:eastAsia="sl-SI"/>
        </w:rPr>
        <w:t xml:space="preserve"> </w:t>
      </w:r>
      <w:r w:rsidRPr="00727D01">
        <w:rPr>
          <w:rFonts w:ascii="Tw Cen MT" w:hAnsi="Tw Cen MT"/>
          <w:sz w:val="22"/>
          <w:szCs w:val="22"/>
        </w:rPr>
        <w:t xml:space="preserve">dajem ponudbo za nakup </w:t>
      </w:r>
      <w:r w:rsidR="00D82746">
        <w:rPr>
          <w:rFonts w:ascii="Tw Cen MT" w:hAnsi="Tw Cen MT"/>
          <w:sz w:val="22"/>
          <w:szCs w:val="22"/>
        </w:rPr>
        <w:t>_________________________________</w:t>
      </w:r>
      <w:r w:rsidRPr="00727D01">
        <w:rPr>
          <w:rFonts w:ascii="Tw Cen MT" w:hAnsi="Tw Cen MT"/>
          <w:sz w:val="22"/>
          <w:szCs w:val="22"/>
        </w:rPr>
        <w:t xml:space="preserve"> v višini: __________________</w:t>
      </w:r>
      <w:r>
        <w:rPr>
          <w:rFonts w:ascii="Tw Cen MT" w:hAnsi="Tw Cen MT"/>
          <w:sz w:val="22"/>
          <w:szCs w:val="22"/>
        </w:rPr>
        <w:t>______________</w:t>
      </w:r>
      <w:r w:rsidRPr="00727D01">
        <w:rPr>
          <w:rFonts w:ascii="Tw Cen MT" w:hAnsi="Tw Cen MT"/>
          <w:sz w:val="22"/>
          <w:szCs w:val="22"/>
        </w:rPr>
        <w:t xml:space="preserve"> evrov</w:t>
      </w:r>
      <w:r w:rsidR="00D82746">
        <w:rPr>
          <w:rFonts w:ascii="Tw Cen MT" w:hAnsi="Tw Cen MT"/>
          <w:sz w:val="22"/>
          <w:szCs w:val="22"/>
        </w:rPr>
        <w:t xml:space="preserve"> z DDV</w:t>
      </w:r>
      <w:bookmarkStart w:id="0" w:name="_GoBack"/>
      <w:bookmarkEnd w:id="0"/>
      <w:r w:rsidRPr="00727D01">
        <w:rPr>
          <w:rFonts w:ascii="Tw Cen MT" w:hAnsi="Tw Cen MT"/>
          <w:sz w:val="22"/>
          <w:szCs w:val="22"/>
        </w:rPr>
        <w:t>.</w:t>
      </w:r>
    </w:p>
    <w:p w14:paraId="28047B50" w14:textId="77777777" w:rsidR="00727D01" w:rsidRPr="00727D01" w:rsidRDefault="00727D01" w:rsidP="00727D01">
      <w:pPr>
        <w:pStyle w:val="RStekst"/>
        <w:rPr>
          <w:rFonts w:ascii="Tw Cen MT" w:hAnsi="Tw Cen MT"/>
          <w:sz w:val="22"/>
          <w:szCs w:val="22"/>
        </w:rPr>
      </w:pPr>
      <w:r w:rsidRPr="00727D01">
        <w:rPr>
          <w:rFonts w:ascii="Tw Cen MT" w:hAnsi="Tw Cen MT"/>
          <w:sz w:val="22"/>
          <w:szCs w:val="22"/>
        </w:rPr>
        <w:t xml:space="preserve">Izjavljam, da sem skrbno pregledal(a) zgoraj navedeno javno povabilo in da v njem nisem našel(a) napake. Izjavljam, da sem seznanjen(a) s tem, da se bo pogodba sklenila na način videno-kupljeno. </w:t>
      </w:r>
    </w:p>
    <w:p w14:paraId="4EFB70C5" w14:textId="4EB9FAEE" w:rsidR="00727D01" w:rsidRPr="00727D01" w:rsidRDefault="00727D01" w:rsidP="00727D01">
      <w:pPr>
        <w:pStyle w:val="RStekst"/>
        <w:jc w:val="left"/>
        <w:rPr>
          <w:rFonts w:ascii="Tw Cen MT" w:hAnsi="Tw Cen MT"/>
          <w:sz w:val="22"/>
          <w:szCs w:val="22"/>
        </w:rPr>
      </w:pPr>
      <w:r w:rsidRPr="00727D01">
        <w:rPr>
          <w:rFonts w:ascii="Tw Cen MT" w:hAnsi="Tw Cen MT"/>
          <w:sz w:val="22"/>
          <w:szCs w:val="22"/>
        </w:rPr>
        <w:t xml:space="preserve">Ponudba velja do 30. </w:t>
      </w:r>
      <w:r w:rsidR="00D82746">
        <w:rPr>
          <w:rFonts w:ascii="Tw Cen MT" w:hAnsi="Tw Cen MT"/>
          <w:sz w:val="22"/>
          <w:szCs w:val="22"/>
        </w:rPr>
        <w:t>9</w:t>
      </w:r>
      <w:r w:rsidRPr="00727D01">
        <w:rPr>
          <w:rFonts w:ascii="Tw Cen MT" w:hAnsi="Tw Cen MT"/>
          <w:sz w:val="22"/>
          <w:szCs w:val="22"/>
        </w:rPr>
        <w:t>. 2026.</w:t>
      </w:r>
    </w:p>
    <w:p w14:paraId="66A30D62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184549C9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352C6E0D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Kraj in datum: ……………………….…………………</w:t>
      </w:r>
    </w:p>
    <w:p w14:paraId="0486ADE3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3DC983AE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Podpis: ……………………….….</w:t>
      </w:r>
    </w:p>
    <w:p w14:paraId="76CD761C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43391073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7F38E46A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 w:rsidRPr="00235977">
        <w:rPr>
          <w:rFonts w:ascii="Tw Cen MT" w:eastAsia="HG Mincho Light J" w:hAnsi="Tw Cen MT"/>
          <w:szCs w:val="22"/>
          <w:lang w:eastAsia="ar-SA"/>
        </w:rPr>
        <w:t>(Žig, če je ponudnik firma)</w:t>
      </w:r>
    </w:p>
    <w:p w14:paraId="4CAD59C6" w14:textId="77777777" w:rsidR="00935A5D" w:rsidRPr="00407D6B" w:rsidRDefault="00935A5D" w:rsidP="009A1CA0">
      <w:pPr>
        <w:tabs>
          <w:tab w:val="left" w:pos="720"/>
        </w:tabs>
        <w:rPr>
          <w:rFonts w:ascii="Tw Cen MT" w:hAnsi="Tw Cen MT"/>
          <w:szCs w:val="22"/>
        </w:rPr>
      </w:pPr>
    </w:p>
    <w:sectPr w:rsidR="00935A5D" w:rsidRPr="00407D6B" w:rsidSect="003160D9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340" w:footer="22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86C8B" w14:textId="77777777" w:rsidR="00BD6396" w:rsidRDefault="00BD6396">
      <w:r>
        <w:separator/>
      </w:r>
    </w:p>
  </w:endnote>
  <w:endnote w:type="continuationSeparator" w:id="0">
    <w:p w14:paraId="42AC29ED" w14:textId="77777777" w:rsidR="00BD6396" w:rsidRDefault="00BD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4E1BB" w14:textId="612B363D" w:rsidR="003E5D01" w:rsidRDefault="003E5D01" w:rsidP="0071639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63984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D14A7CA" w14:textId="77777777" w:rsidR="003E5D01" w:rsidRDefault="003E5D01" w:rsidP="00B637B8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AA044" w14:textId="77777777" w:rsidR="003E5D01" w:rsidRDefault="003E5D01" w:rsidP="001031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F46FB"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4F46FB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6130946" w14:textId="77777777" w:rsidR="003E5D01" w:rsidRPr="0082236B" w:rsidRDefault="003E5D01" w:rsidP="0010315C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747AF" w14:textId="77777777" w:rsidR="003160D9" w:rsidRDefault="003160D9" w:rsidP="003160D9">
    <w:pPr>
      <w:tabs>
        <w:tab w:val="left" w:pos="960"/>
        <w:tab w:val="left" w:pos="2280"/>
        <w:tab w:val="left" w:pos="3360"/>
      </w:tabs>
      <w:ind w:right="36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E25E8C0" wp14:editId="3F5F0855">
          <wp:simplePos x="0" y="0"/>
          <wp:positionH relativeFrom="column">
            <wp:posOffset>499745</wp:posOffset>
          </wp:positionH>
          <wp:positionV relativeFrom="paragraph">
            <wp:posOffset>-1270</wp:posOffset>
          </wp:positionV>
          <wp:extent cx="472440" cy="472440"/>
          <wp:effectExtent l="0" t="0" r="3810" b="3810"/>
          <wp:wrapNone/>
          <wp:docPr id="1316272081" name="Slika 13162720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920">
      <w:t xml:space="preserve"> </w:t>
    </w:r>
    <w:r>
      <w:rPr>
        <w:noProof/>
      </w:rPr>
      <w:drawing>
        <wp:inline distT="0" distB="0" distL="0" distR="0" wp14:anchorId="3BCF8503" wp14:editId="232E9FA8">
          <wp:extent cx="466725" cy="466725"/>
          <wp:effectExtent l="0" t="0" r="9525" b="9525"/>
          <wp:docPr id="967456003" name="Slika 967456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5B5045" w14:textId="61156F25" w:rsidR="00622BBD" w:rsidRDefault="00622BBD" w:rsidP="00622BBD">
    <w:pPr>
      <w:tabs>
        <w:tab w:val="left" w:pos="960"/>
        <w:tab w:val="left" w:pos="2280"/>
        <w:tab w:val="left" w:pos="336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64D5F" w14:textId="77777777" w:rsidR="00BD6396" w:rsidRDefault="00BD6396">
      <w:r>
        <w:separator/>
      </w:r>
    </w:p>
  </w:footnote>
  <w:footnote w:type="continuationSeparator" w:id="0">
    <w:p w14:paraId="2F00C785" w14:textId="77777777" w:rsidR="00BD6396" w:rsidRDefault="00BD6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EEB8F" w14:textId="77777777" w:rsidR="003C6809" w:rsidRDefault="003C6809" w:rsidP="003C6809">
    <w:pPr>
      <w:pStyle w:val="Glava"/>
      <w:rPr>
        <w:rFonts w:ascii="Calibri" w:hAnsi="Calibri"/>
        <w:b/>
        <w:iCs/>
        <w:sz w:val="42"/>
        <w:szCs w:val="4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208CB21" wp14:editId="46656C7B">
          <wp:simplePos x="0" y="0"/>
          <wp:positionH relativeFrom="column">
            <wp:posOffset>5181600</wp:posOffset>
          </wp:positionH>
          <wp:positionV relativeFrom="paragraph">
            <wp:posOffset>4445</wp:posOffset>
          </wp:positionV>
          <wp:extent cx="688975" cy="614045"/>
          <wp:effectExtent l="0" t="0" r="0" b="0"/>
          <wp:wrapNone/>
          <wp:docPr id="144696017" name="Slika 144696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1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FF8E4A" w14:textId="77777777" w:rsidR="003C6809" w:rsidRDefault="003C6809" w:rsidP="003C6809">
    <w:pPr>
      <w:pStyle w:val="Glava"/>
    </w:pPr>
    <w:r>
      <w:rPr>
        <w:rFonts w:ascii="Calibri" w:hAnsi="Calibri"/>
        <w:b/>
        <w:iCs/>
        <w:sz w:val="48"/>
        <w:szCs w:val="48"/>
      </w:rPr>
      <w:t>SPLOŠNA BOLNIŠNICA TRBOVLJE</w:t>
    </w:r>
  </w:p>
  <w:p w14:paraId="1C026F59" w14:textId="77777777" w:rsidR="003C6809" w:rsidRDefault="003C6809" w:rsidP="003C6809">
    <w:pPr>
      <w:pStyle w:val="Glava"/>
      <w:tabs>
        <w:tab w:val="clear" w:pos="4703"/>
        <w:tab w:val="center" w:pos="3720"/>
        <w:tab w:val="center" w:pos="5640"/>
        <w:tab w:val="right" w:pos="9299"/>
      </w:tabs>
      <w:ind w:left="57" w:right="57"/>
      <w:rPr>
        <w:rFonts w:ascii="Calibri" w:hAnsi="Calibri"/>
        <w:bCs/>
        <w:i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FF8D11" wp14:editId="55D38B9B">
              <wp:simplePos x="0" y="0"/>
              <wp:positionH relativeFrom="column">
                <wp:posOffset>0</wp:posOffset>
              </wp:positionH>
              <wp:positionV relativeFrom="paragraph">
                <wp:posOffset>5715</wp:posOffset>
              </wp:positionV>
              <wp:extent cx="5939790" cy="635"/>
              <wp:effectExtent l="9525" t="15240" r="13335" b="12700"/>
              <wp:wrapNone/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64525B2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5pt" to="467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rFonts w:ascii="Calibri" w:hAnsi="Calibri"/>
        <w:bCs/>
        <w:iCs/>
        <w:sz w:val="18"/>
        <w:szCs w:val="18"/>
      </w:rPr>
      <w:t>Rudarska cesta 9, 1420 Trbovlje</w:t>
    </w:r>
    <w:r>
      <w:rPr>
        <w:rFonts w:ascii="Calibri" w:hAnsi="Calibri"/>
        <w:bCs/>
        <w:iCs/>
        <w:sz w:val="18"/>
        <w:szCs w:val="18"/>
      </w:rPr>
      <w:tab/>
      <w:t>telefon 035652500</w:t>
    </w:r>
    <w:r>
      <w:rPr>
        <w:rFonts w:ascii="Calibri" w:hAnsi="Calibri"/>
        <w:bCs/>
        <w:iCs/>
        <w:sz w:val="18"/>
        <w:szCs w:val="18"/>
      </w:rPr>
      <w:tab/>
    </w:r>
    <w:proofErr w:type="spellStart"/>
    <w:r>
      <w:rPr>
        <w:rFonts w:ascii="Calibri" w:hAnsi="Calibri"/>
        <w:bCs/>
        <w:iCs/>
        <w:sz w:val="18"/>
        <w:szCs w:val="18"/>
      </w:rPr>
      <w:t>fax</w:t>
    </w:r>
    <w:proofErr w:type="spellEnd"/>
    <w:r>
      <w:rPr>
        <w:rFonts w:ascii="Calibri" w:hAnsi="Calibri"/>
        <w:bCs/>
        <w:iCs/>
        <w:sz w:val="18"/>
        <w:szCs w:val="18"/>
      </w:rPr>
      <w:t xml:space="preserve"> 035626122</w:t>
    </w:r>
    <w:r>
      <w:rPr>
        <w:rFonts w:ascii="Calibri" w:hAnsi="Calibri"/>
        <w:bCs/>
        <w:iCs/>
        <w:sz w:val="18"/>
        <w:szCs w:val="18"/>
      </w:rPr>
      <w:tab/>
      <w:t>E-pošta: info@sb-trbovlje.si</w:t>
    </w:r>
  </w:p>
  <w:p w14:paraId="2476613B" w14:textId="77777777" w:rsidR="003C6809" w:rsidRDefault="003C6809" w:rsidP="003C6809">
    <w:pPr>
      <w:pStyle w:val="Glava"/>
      <w:tabs>
        <w:tab w:val="clear" w:pos="4703"/>
        <w:tab w:val="center" w:pos="3720"/>
        <w:tab w:val="center" w:pos="5640"/>
        <w:tab w:val="right" w:pos="9299"/>
      </w:tabs>
      <w:ind w:left="57" w:right="57"/>
      <w:rPr>
        <w:rFonts w:ascii="Calibri" w:hAnsi="Calibri"/>
        <w:bCs/>
        <w:iCs/>
        <w:sz w:val="18"/>
        <w:szCs w:val="18"/>
      </w:rPr>
    </w:pPr>
    <w:r>
      <w:rPr>
        <w:rFonts w:ascii="Calibri" w:hAnsi="Calibri"/>
        <w:bCs/>
        <w:iCs/>
        <w:sz w:val="18"/>
        <w:szCs w:val="18"/>
      </w:rPr>
      <w:t>ID SI99756650</w:t>
    </w:r>
    <w:r>
      <w:rPr>
        <w:rFonts w:ascii="Calibri" w:hAnsi="Calibri"/>
        <w:bCs/>
        <w:iCs/>
        <w:sz w:val="18"/>
        <w:szCs w:val="18"/>
      </w:rPr>
      <w:tab/>
      <w:t>Matična številka: 5055121</w:t>
    </w:r>
    <w:r>
      <w:rPr>
        <w:rFonts w:ascii="Calibri" w:hAnsi="Calibri"/>
        <w:bCs/>
        <w:iCs/>
        <w:sz w:val="18"/>
        <w:szCs w:val="18"/>
      </w:rPr>
      <w:tab/>
    </w:r>
    <w:r>
      <w:rPr>
        <w:rFonts w:ascii="Calibri" w:hAnsi="Calibri"/>
        <w:bCs/>
        <w:iCs/>
        <w:sz w:val="18"/>
        <w:szCs w:val="18"/>
      </w:rPr>
      <w:tab/>
      <w:t>Podračun EZR SI56-0110-0603-0279-252</w:t>
    </w:r>
  </w:p>
  <w:p w14:paraId="6C7CDB3D" w14:textId="77777777" w:rsidR="003C6809" w:rsidRPr="003C6809" w:rsidRDefault="003C6809" w:rsidP="003C6809">
    <w:pPr>
      <w:pStyle w:val="Glava"/>
      <w:tabs>
        <w:tab w:val="clear" w:pos="4703"/>
        <w:tab w:val="center" w:pos="3720"/>
        <w:tab w:val="center" w:pos="5640"/>
        <w:tab w:val="right" w:pos="9299"/>
      </w:tabs>
      <w:ind w:right="57"/>
      <w:rPr>
        <w:rFonts w:ascii="Calibri" w:hAnsi="Calibri"/>
        <w:bCs/>
        <w:iCs/>
        <w:sz w:val="18"/>
        <w:szCs w:val="18"/>
      </w:rPr>
    </w:pPr>
    <w:r>
      <w:rPr>
        <w:rFonts w:ascii="Calibri" w:hAnsi="Calibri"/>
        <w:bCs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FAF9F" wp14:editId="1C213956">
              <wp:simplePos x="0" y="0"/>
              <wp:positionH relativeFrom="page">
                <wp:posOffset>7553325</wp:posOffset>
              </wp:positionH>
              <wp:positionV relativeFrom="paragraph">
                <wp:posOffset>2406015</wp:posOffset>
              </wp:positionV>
              <wp:extent cx="0" cy="0"/>
              <wp:effectExtent l="0" t="0" r="0" b="0"/>
              <wp:wrapNone/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CE7417B" id="Raven povezovalnik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94.75pt,189.45pt" to="594.75pt,1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" strokecolor="#4472c4 [3204]" strokeweight=".5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14803"/>
    <w:multiLevelType w:val="hybridMultilevel"/>
    <w:tmpl w:val="29786FA6"/>
    <w:lvl w:ilvl="0" w:tplc="C8D8B6D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CF94F22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CA4350"/>
    <w:multiLevelType w:val="hybridMultilevel"/>
    <w:tmpl w:val="3E06BC5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12323"/>
    <w:multiLevelType w:val="hybridMultilevel"/>
    <w:tmpl w:val="C66CC49E"/>
    <w:lvl w:ilvl="0" w:tplc="9CE6B03E">
      <w:start w:val="14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91423"/>
    <w:multiLevelType w:val="hybridMultilevel"/>
    <w:tmpl w:val="8E4C792A"/>
    <w:lvl w:ilvl="0" w:tplc="70A0274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767D"/>
    <w:multiLevelType w:val="hybridMultilevel"/>
    <w:tmpl w:val="6FAA336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9F5216"/>
    <w:multiLevelType w:val="hybridMultilevel"/>
    <w:tmpl w:val="E996AEDA"/>
    <w:lvl w:ilvl="0" w:tplc="934061A8">
      <w:start w:val="11"/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A25B5"/>
    <w:multiLevelType w:val="hybridMultilevel"/>
    <w:tmpl w:val="294238A8"/>
    <w:lvl w:ilvl="0" w:tplc="9E9677E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53E67"/>
    <w:multiLevelType w:val="hybridMultilevel"/>
    <w:tmpl w:val="9DAEBDD2"/>
    <w:lvl w:ilvl="0" w:tplc="A9C801C0">
      <w:start w:val="14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C70A9"/>
    <w:multiLevelType w:val="hybridMultilevel"/>
    <w:tmpl w:val="B1EE9054"/>
    <w:lvl w:ilvl="0" w:tplc="934061A8">
      <w:start w:val="11"/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2546C"/>
    <w:multiLevelType w:val="hybridMultilevel"/>
    <w:tmpl w:val="0B0E72B6"/>
    <w:lvl w:ilvl="0" w:tplc="C25CFB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86AC4"/>
    <w:multiLevelType w:val="hybridMultilevel"/>
    <w:tmpl w:val="3EF22F3C"/>
    <w:lvl w:ilvl="0" w:tplc="634CC4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45886"/>
    <w:multiLevelType w:val="hybridMultilevel"/>
    <w:tmpl w:val="6D70D2C4"/>
    <w:lvl w:ilvl="0" w:tplc="309ADE22">
      <w:start w:val="327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E7891"/>
    <w:multiLevelType w:val="hybridMultilevel"/>
    <w:tmpl w:val="97F2A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53793"/>
    <w:multiLevelType w:val="hybridMultilevel"/>
    <w:tmpl w:val="A80671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C265A"/>
    <w:multiLevelType w:val="hybridMultilevel"/>
    <w:tmpl w:val="F3301190"/>
    <w:lvl w:ilvl="0" w:tplc="14903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E7A35"/>
    <w:multiLevelType w:val="hybridMultilevel"/>
    <w:tmpl w:val="802698EE"/>
    <w:lvl w:ilvl="0" w:tplc="84FE724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5"/>
  </w:num>
  <w:num w:numId="4">
    <w:abstractNumId w:val="1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11"/>
  </w:num>
  <w:num w:numId="10">
    <w:abstractNumId w:val="13"/>
  </w:num>
  <w:num w:numId="11">
    <w:abstractNumId w:val="3"/>
  </w:num>
  <w:num w:numId="12">
    <w:abstractNumId w:val="9"/>
  </w:num>
  <w:num w:numId="13">
    <w:abstractNumId w:val="5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84"/>
    <w:rsid w:val="00000066"/>
    <w:rsid w:val="00001F5D"/>
    <w:rsid w:val="0000210C"/>
    <w:rsid w:val="000025B8"/>
    <w:rsid w:val="000026F0"/>
    <w:rsid w:val="00002773"/>
    <w:rsid w:val="00003446"/>
    <w:rsid w:val="0000391B"/>
    <w:rsid w:val="00004A48"/>
    <w:rsid w:val="00004BBF"/>
    <w:rsid w:val="00004C61"/>
    <w:rsid w:val="00004FCA"/>
    <w:rsid w:val="00006127"/>
    <w:rsid w:val="00006C6A"/>
    <w:rsid w:val="0001057A"/>
    <w:rsid w:val="00010FBD"/>
    <w:rsid w:val="00011BB8"/>
    <w:rsid w:val="00012E20"/>
    <w:rsid w:val="00013563"/>
    <w:rsid w:val="00015FA7"/>
    <w:rsid w:val="00016C90"/>
    <w:rsid w:val="000170DD"/>
    <w:rsid w:val="0001738D"/>
    <w:rsid w:val="00020184"/>
    <w:rsid w:val="0002044E"/>
    <w:rsid w:val="00021780"/>
    <w:rsid w:val="00023254"/>
    <w:rsid w:val="00023651"/>
    <w:rsid w:val="00023D67"/>
    <w:rsid w:val="00023E3C"/>
    <w:rsid w:val="00025DB6"/>
    <w:rsid w:val="00026649"/>
    <w:rsid w:val="00027BC4"/>
    <w:rsid w:val="00030239"/>
    <w:rsid w:val="00030243"/>
    <w:rsid w:val="0003153B"/>
    <w:rsid w:val="00031950"/>
    <w:rsid w:val="00031AD4"/>
    <w:rsid w:val="00031FBA"/>
    <w:rsid w:val="00033230"/>
    <w:rsid w:val="000336B3"/>
    <w:rsid w:val="00034208"/>
    <w:rsid w:val="00034757"/>
    <w:rsid w:val="00034C7B"/>
    <w:rsid w:val="00036AAC"/>
    <w:rsid w:val="000400CB"/>
    <w:rsid w:val="00040B42"/>
    <w:rsid w:val="00041587"/>
    <w:rsid w:val="00041D83"/>
    <w:rsid w:val="000420FC"/>
    <w:rsid w:val="00042D78"/>
    <w:rsid w:val="0004308F"/>
    <w:rsid w:val="00043F32"/>
    <w:rsid w:val="00044274"/>
    <w:rsid w:val="000447D5"/>
    <w:rsid w:val="000457F1"/>
    <w:rsid w:val="000459AF"/>
    <w:rsid w:val="00046888"/>
    <w:rsid w:val="000474B0"/>
    <w:rsid w:val="00047660"/>
    <w:rsid w:val="00052103"/>
    <w:rsid w:val="00052F37"/>
    <w:rsid w:val="000530EA"/>
    <w:rsid w:val="00054A77"/>
    <w:rsid w:val="00054BAB"/>
    <w:rsid w:val="00054D86"/>
    <w:rsid w:val="00054DC4"/>
    <w:rsid w:val="0005565D"/>
    <w:rsid w:val="000557B0"/>
    <w:rsid w:val="00055C39"/>
    <w:rsid w:val="00056171"/>
    <w:rsid w:val="000561BE"/>
    <w:rsid w:val="00056F01"/>
    <w:rsid w:val="00057871"/>
    <w:rsid w:val="000578D5"/>
    <w:rsid w:val="00061249"/>
    <w:rsid w:val="000623DE"/>
    <w:rsid w:val="00062F19"/>
    <w:rsid w:val="0006344F"/>
    <w:rsid w:val="000634C3"/>
    <w:rsid w:val="000640B1"/>
    <w:rsid w:val="000648D4"/>
    <w:rsid w:val="000662AF"/>
    <w:rsid w:val="00066DD2"/>
    <w:rsid w:val="00066E3E"/>
    <w:rsid w:val="00067668"/>
    <w:rsid w:val="0007004B"/>
    <w:rsid w:val="0007007C"/>
    <w:rsid w:val="00070367"/>
    <w:rsid w:val="0007067D"/>
    <w:rsid w:val="000718DC"/>
    <w:rsid w:val="0007275E"/>
    <w:rsid w:val="00072F41"/>
    <w:rsid w:val="00073489"/>
    <w:rsid w:val="00073558"/>
    <w:rsid w:val="00074271"/>
    <w:rsid w:val="00074D2C"/>
    <w:rsid w:val="00076184"/>
    <w:rsid w:val="00076548"/>
    <w:rsid w:val="00077008"/>
    <w:rsid w:val="00077DDB"/>
    <w:rsid w:val="000805E2"/>
    <w:rsid w:val="00080B26"/>
    <w:rsid w:val="00080E1F"/>
    <w:rsid w:val="00081051"/>
    <w:rsid w:val="00081E02"/>
    <w:rsid w:val="00083AB0"/>
    <w:rsid w:val="0008487D"/>
    <w:rsid w:val="000849BC"/>
    <w:rsid w:val="000849CC"/>
    <w:rsid w:val="00084C91"/>
    <w:rsid w:val="0008533D"/>
    <w:rsid w:val="0008556C"/>
    <w:rsid w:val="0008594D"/>
    <w:rsid w:val="00085A90"/>
    <w:rsid w:val="00087910"/>
    <w:rsid w:val="00087F26"/>
    <w:rsid w:val="00090512"/>
    <w:rsid w:val="0009063A"/>
    <w:rsid w:val="000914BA"/>
    <w:rsid w:val="000917C2"/>
    <w:rsid w:val="000919A3"/>
    <w:rsid w:val="00093B1E"/>
    <w:rsid w:val="00093BC2"/>
    <w:rsid w:val="0009450C"/>
    <w:rsid w:val="00094554"/>
    <w:rsid w:val="00094ADB"/>
    <w:rsid w:val="00094DA3"/>
    <w:rsid w:val="00094DF9"/>
    <w:rsid w:val="0009518A"/>
    <w:rsid w:val="000955FA"/>
    <w:rsid w:val="000958B1"/>
    <w:rsid w:val="00095C4C"/>
    <w:rsid w:val="00096677"/>
    <w:rsid w:val="00096D79"/>
    <w:rsid w:val="000976AE"/>
    <w:rsid w:val="00097888"/>
    <w:rsid w:val="000A01B9"/>
    <w:rsid w:val="000A0325"/>
    <w:rsid w:val="000A0A46"/>
    <w:rsid w:val="000A2E2B"/>
    <w:rsid w:val="000A3526"/>
    <w:rsid w:val="000A49F8"/>
    <w:rsid w:val="000A55A3"/>
    <w:rsid w:val="000A5846"/>
    <w:rsid w:val="000A5DB2"/>
    <w:rsid w:val="000A6913"/>
    <w:rsid w:val="000A6C0B"/>
    <w:rsid w:val="000A74EB"/>
    <w:rsid w:val="000B04B6"/>
    <w:rsid w:val="000B0724"/>
    <w:rsid w:val="000B0F24"/>
    <w:rsid w:val="000B137A"/>
    <w:rsid w:val="000B13A7"/>
    <w:rsid w:val="000B1412"/>
    <w:rsid w:val="000B1B17"/>
    <w:rsid w:val="000B217B"/>
    <w:rsid w:val="000B2638"/>
    <w:rsid w:val="000B2CF9"/>
    <w:rsid w:val="000B3764"/>
    <w:rsid w:val="000B380F"/>
    <w:rsid w:val="000B4853"/>
    <w:rsid w:val="000B5168"/>
    <w:rsid w:val="000B566F"/>
    <w:rsid w:val="000B59D7"/>
    <w:rsid w:val="000B5E32"/>
    <w:rsid w:val="000B5FB7"/>
    <w:rsid w:val="000B668B"/>
    <w:rsid w:val="000B7824"/>
    <w:rsid w:val="000C1289"/>
    <w:rsid w:val="000C16D0"/>
    <w:rsid w:val="000C242A"/>
    <w:rsid w:val="000C284B"/>
    <w:rsid w:val="000C32BA"/>
    <w:rsid w:val="000C348F"/>
    <w:rsid w:val="000C3B6B"/>
    <w:rsid w:val="000C5D64"/>
    <w:rsid w:val="000C6152"/>
    <w:rsid w:val="000C69B7"/>
    <w:rsid w:val="000C6D03"/>
    <w:rsid w:val="000D00A7"/>
    <w:rsid w:val="000D03F5"/>
    <w:rsid w:val="000D1D82"/>
    <w:rsid w:val="000D1F63"/>
    <w:rsid w:val="000D2276"/>
    <w:rsid w:val="000D2FAF"/>
    <w:rsid w:val="000D2FDF"/>
    <w:rsid w:val="000D3526"/>
    <w:rsid w:val="000D4790"/>
    <w:rsid w:val="000D6CDA"/>
    <w:rsid w:val="000D77EC"/>
    <w:rsid w:val="000D7A32"/>
    <w:rsid w:val="000D7F00"/>
    <w:rsid w:val="000E028C"/>
    <w:rsid w:val="000E0788"/>
    <w:rsid w:val="000E0E20"/>
    <w:rsid w:val="000E1031"/>
    <w:rsid w:val="000E1885"/>
    <w:rsid w:val="000E1A49"/>
    <w:rsid w:val="000E1E2E"/>
    <w:rsid w:val="000E2071"/>
    <w:rsid w:val="000E35D4"/>
    <w:rsid w:val="000E3787"/>
    <w:rsid w:val="000E406D"/>
    <w:rsid w:val="000E471F"/>
    <w:rsid w:val="000E52E2"/>
    <w:rsid w:val="000E57BC"/>
    <w:rsid w:val="000E57F4"/>
    <w:rsid w:val="000E67AA"/>
    <w:rsid w:val="000E6EA6"/>
    <w:rsid w:val="000E7E03"/>
    <w:rsid w:val="000F0CCD"/>
    <w:rsid w:val="000F12A0"/>
    <w:rsid w:val="000F1582"/>
    <w:rsid w:val="000F1A3C"/>
    <w:rsid w:val="000F2652"/>
    <w:rsid w:val="000F2BC1"/>
    <w:rsid w:val="000F34A6"/>
    <w:rsid w:val="000F3CAF"/>
    <w:rsid w:val="000F4B97"/>
    <w:rsid w:val="000F4D45"/>
    <w:rsid w:val="000F633D"/>
    <w:rsid w:val="000F65D7"/>
    <w:rsid w:val="000F743F"/>
    <w:rsid w:val="000F7768"/>
    <w:rsid w:val="000F7C93"/>
    <w:rsid w:val="00100627"/>
    <w:rsid w:val="00100D7E"/>
    <w:rsid w:val="00100FEF"/>
    <w:rsid w:val="0010163F"/>
    <w:rsid w:val="00101AC9"/>
    <w:rsid w:val="00101AD6"/>
    <w:rsid w:val="0010234F"/>
    <w:rsid w:val="0010315C"/>
    <w:rsid w:val="00104B11"/>
    <w:rsid w:val="001058D1"/>
    <w:rsid w:val="00105C28"/>
    <w:rsid w:val="001079DC"/>
    <w:rsid w:val="00110039"/>
    <w:rsid w:val="001104F9"/>
    <w:rsid w:val="00110E62"/>
    <w:rsid w:val="0011143F"/>
    <w:rsid w:val="00111AF9"/>
    <w:rsid w:val="00112449"/>
    <w:rsid w:val="001126F8"/>
    <w:rsid w:val="00112A08"/>
    <w:rsid w:val="00113761"/>
    <w:rsid w:val="001138E6"/>
    <w:rsid w:val="00113A5D"/>
    <w:rsid w:val="00114B7B"/>
    <w:rsid w:val="00114F22"/>
    <w:rsid w:val="0011581A"/>
    <w:rsid w:val="00116361"/>
    <w:rsid w:val="001164B0"/>
    <w:rsid w:val="001164EF"/>
    <w:rsid w:val="00116711"/>
    <w:rsid w:val="00117B18"/>
    <w:rsid w:val="00117B22"/>
    <w:rsid w:val="001201B0"/>
    <w:rsid w:val="00120598"/>
    <w:rsid w:val="001207F1"/>
    <w:rsid w:val="00121779"/>
    <w:rsid w:val="00121D72"/>
    <w:rsid w:val="00122F54"/>
    <w:rsid w:val="00122F87"/>
    <w:rsid w:val="00124566"/>
    <w:rsid w:val="001247FB"/>
    <w:rsid w:val="00125259"/>
    <w:rsid w:val="0012543D"/>
    <w:rsid w:val="001254BA"/>
    <w:rsid w:val="0012658F"/>
    <w:rsid w:val="00127964"/>
    <w:rsid w:val="00127A37"/>
    <w:rsid w:val="00130884"/>
    <w:rsid w:val="00130EA1"/>
    <w:rsid w:val="00132E58"/>
    <w:rsid w:val="00132FB1"/>
    <w:rsid w:val="00133064"/>
    <w:rsid w:val="0013362C"/>
    <w:rsid w:val="00134117"/>
    <w:rsid w:val="001369B1"/>
    <w:rsid w:val="00136E35"/>
    <w:rsid w:val="001378FA"/>
    <w:rsid w:val="00137C48"/>
    <w:rsid w:val="0014002D"/>
    <w:rsid w:val="001406E9"/>
    <w:rsid w:val="00140895"/>
    <w:rsid w:val="00141C30"/>
    <w:rsid w:val="001420B3"/>
    <w:rsid w:val="001426FE"/>
    <w:rsid w:val="0014284D"/>
    <w:rsid w:val="00143800"/>
    <w:rsid w:val="00143971"/>
    <w:rsid w:val="00143A33"/>
    <w:rsid w:val="0014465E"/>
    <w:rsid w:val="00144BF4"/>
    <w:rsid w:val="00147181"/>
    <w:rsid w:val="00147708"/>
    <w:rsid w:val="0015163A"/>
    <w:rsid w:val="00151DE3"/>
    <w:rsid w:val="00151EA7"/>
    <w:rsid w:val="00152A7D"/>
    <w:rsid w:val="00152BE2"/>
    <w:rsid w:val="00153B71"/>
    <w:rsid w:val="00153DDA"/>
    <w:rsid w:val="00153E94"/>
    <w:rsid w:val="00153FED"/>
    <w:rsid w:val="001545E6"/>
    <w:rsid w:val="001548EA"/>
    <w:rsid w:val="00155018"/>
    <w:rsid w:val="001551A7"/>
    <w:rsid w:val="00156619"/>
    <w:rsid w:val="0015753A"/>
    <w:rsid w:val="0015765D"/>
    <w:rsid w:val="001577C7"/>
    <w:rsid w:val="00157957"/>
    <w:rsid w:val="00161287"/>
    <w:rsid w:val="00161B47"/>
    <w:rsid w:val="00161D5A"/>
    <w:rsid w:val="001625E7"/>
    <w:rsid w:val="00162DF9"/>
    <w:rsid w:val="00162DFE"/>
    <w:rsid w:val="00163363"/>
    <w:rsid w:val="001639C1"/>
    <w:rsid w:val="0016423A"/>
    <w:rsid w:val="001646A7"/>
    <w:rsid w:val="00164786"/>
    <w:rsid w:val="00164B07"/>
    <w:rsid w:val="0016512C"/>
    <w:rsid w:val="00166301"/>
    <w:rsid w:val="0016685C"/>
    <w:rsid w:val="00166E00"/>
    <w:rsid w:val="001673DE"/>
    <w:rsid w:val="00167DDD"/>
    <w:rsid w:val="00167E69"/>
    <w:rsid w:val="00167F2D"/>
    <w:rsid w:val="00170087"/>
    <w:rsid w:val="0017090A"/>
    <w:rsid w:val="001718AD"/>
    <w:rsid w:val="00171B9D"/>
    <w:rsid w:val="0017216D"/>
    <w:rsid w:val="00172766"/>
    <w:rsid w:val="00174206"/>
    <w:rsid w:val="00174485"/>
    <w:rsid w:val="00174B4F"/>
    <w:rsid w:val="00174EEB"/>
    <w:rsid w:val="001756FC"/>
    <w:rsid w:val="00176535"/>
    <w:rsid w:val="00176C0E"/>
    <w:rsid w:val="0017725E"/>
    <w:rsid w:val="00177C41"/>
    <w:rsid w:val="00177F8A"/>
    <w:rsid w:val="001808EB"/>
    <w:rsid w:val="00181B8A"/>
    <w:rsid w:val="00181DF5"/>
    <w:rsid w:val="0018207E"/>
    <w:rsid w:val="00182B91"/>
    <w:rsid w:val="00182D6A"/>
    <w:rsid w:val="00183688"/>
    <w:rsid w:val="0018371C"/>
    <w:rsid w:val="00183B82"/>
    <w:rsid w:val="00183DDB"/>
    <w:rsid w:val="00184711"/>
    <w:rsid w:val="00184B7F"/>
    <w:rsid w:val="00186373"/>
    <w:rsid w:val="00190241"/>
    <w:rsid w:val="00191D4F"/>
    <w:rsid w:val="00193550"/>
    <w:rsid w:val="00193C3B"/>
    <w:rsid w:val="001947E0"/>
    <w:rsid w:val="0019513A"/>
    <w:rsid w:val="00195EEC"/>
    <w:rsid w:val="00196632"/>
    <w:rsid w:val="00196FE6"/>
    <w:rsid w:val="001979CC"/>
    <w:rsid w:val="00197B78"/>
    <w:rsid w:val="001A00AE"/>
    <w:rsid w:val="001A0652"/>
    <w:rsid w:val="001A2307"/>
    <w:rsid w:val="001A26B3"/>
    <w:rsid w:val="001A4588"/>
    <w:rsid w:val="001A468C"/>
    <w:rsid w:val="001A4DDC"/>
    <w:rsid w:val="001A58D4"/>
    <w:rsid w:val="001A5D4A"/>
    <w:rsid w:val="001A6366"/>
    <w:rsid w:val="001A73FE"/>
    <w:rsid w:val="001A7A88"/>
    <w:rsid w:val="001B0B2E"/>
    <w:rsid w:val="001B1895"/>
    <w:rsid w:val="001B24FD"/>
    <w:rsid w:val="001B433C"/>
    <w:rsid w:val="001B448E"/>
    <w:rsid w:val="001B4A35"/>
    <w:rsid w:val="001B5FE4"/>
    <w:rsid w:val="001B7EC0"/>
    <w:rsid w:val="001C0E2C"/>
    <w:rsid w:val="001C13DD"/>
    <w:rsid w:val="001C1B4F"/>
    <w:rsid w:val="001C2681"/>
    <w:rsid w:val="001C27AE"/>
    <w:rsid w:val="001C30BA"/>
    <w:rsid w:val="001C3F9D"/>
    <w:rsid w:val="001C5840"/>
    <w:rsid w:val="001C6E1D"/>
    <w:rsid w:val="001D086F"/>
    <w:rsid w:val="001D089A"/>
    <w:rsid w:val="001D0E52"/>
    <w:rsid w:val="001D30FF"/>
    <w:rsid w:val="001D3338"/>
    <w:rsid w:val="001D39F3"/>
    <w:rsid w:val="001D3EF6"/>
    <w:rsid w:val="001D4203"/>
    <w:rsid w:val="001D478A"/>
    <w:rsid w:val="001D4ED6"/>
    <w:rsid w:val="001D519A"/>
    <w:rsid w:val="001D73FB"/>
    <w:rsid w:val="001E0AD0"/>
    <w:rsid w:val="001E1B44"/>
    <w:rsid w:val="001E2AE4"/>
    <w:rsid w:val="001E4979"/>
    <w:rsid w:val="001E4CB2"/>
    <w:rsid w:val="001E627A"/>
    <w:rsid w:val="001E7975"/>
    <w:rsid w:val="001F0EE7"/>
    <w:rsid w:val="001F2C62"/>
    <w:rsid w:val="001F36FB"/>
    <w:rsid w:val="001F4680"/>
    <w:rsid w:val="001F46E6"/>
    <w:rsid w:val="001F4A33"/>
    <w:rsid w:val="001F5305"/>
    <w:rsid w:val="001F690C"/>
    <w:rsid w:val="001F7E1A"/>
    <w:rsid w:val="001F7FDC"/>
    <w:rsid w:val="0020076C"/>
    <w:rsid w:val="00200D22"/>
    <w:rsid w:val="00201FD1"/>
    <w:rsid w:val="00202200"/>
    <w:rsid w:val="002024BE"/>
    <w:rsid w:val="00202BD2"/>
    <w:rsid w:val="00203061"/>
    <w:rsid w:val="0020330F"/>
    <w:rsid w:val="002041B9"/>
    <w:rsid w:val="002067E6"/>
    <w:rsid w:val="002073E9"/>
    <w:rsid w:val="00207C92"/>
    <w:rsid w:val="002109F5"/>
    <w:rsid w:val="00210EC4"/>
    <w:rsid w:val="002129E8"/>
    <w:rsid w:val="00212FC8"/>
    <w:rsid w:val="00213BA6"/>
    <w:rsid w:val="002152AA"/>
    <w:rsid w:val="0021643E"/>
    <w:rsid w:val="00216629"/>
    <w:rsid w:val="0021665A"/>
    <w:rsid w:val="00216FA2"/>
    <w:rsid w:val="00217E1C"/>
    <w:rsid w:val="002200C1"/>
    <w:rsid w:val="002219E4"/>
    <w:rsid w:val="00221E66"/>
    <w:rsid w:val="00222299"/>
    <w:rsid w:val="002222C9"/>
    <w:rsid w:val="00222807"/>
    <w:rsid w:val="00222A86"/>
    <w:rsid w:val="00223D7B"/>
    <w:rsid w:val="00224229"/>
    <w:rsid w:val="00224429"/>
    <w:rsid w:val="00224A96"/>
    <w:rsid w:val="00224BA1"/>
    <w:rsid w:val="00224C4C"/>
    <w:rsid w:val="00226C38"/>
    <w:rsid w:val="00226D4F"/>
    <w:rsid w:val="00231301"/>
    <w:rsid w:val="00231A2C"/>
    <w:rsid w:val="002337BC"/>
    <w:rsid w:val="002337CB"/>
    <w:rsid w:val="00233F2C"/>
    <w:rsid w:val="002358F9"/>
    <w:rsid w:val="00235977"/>
    <w:rsid w:val="0023598A"/>
    <w:rsid w:val="00235B0D"/>
    <w:rsid w:val="0023753E"/>
    <w:rsid w:val="002378FA"/>
    <w:rsid w:val="002379ED"/>
    <w:rsid w:val="00237BD3"/>
    <w:rsid w:val="00237DB2"/>
    <w:rsid w:val="00240AB2"/>
    <w:rsid w:val="0024161B"/>
    <w:rsid w:val="002423A8"/>
    <w:rsid w:val="002430BA"/>
    <w:rsid w:val="00243823"/>
    <w:rsid w:val="002446E8"/>
    <w:rsid w:val="002447E4"/>
    <w:rsid w:val="00244CF4"/>
    <w:rsid w:val="00244D31"/>
    <w:rsid w:val="00244F3A"/>
    <w:rsid w:val="002473DA"/>
    <w:rsid w:val="00247605"/>
    <w:rsid w:val="0025117A"/>
    <w:rsid w:val="002516F9"/>
    <w:rsid w:val="002523F9"/>
    <w:rsid w:val="00252590"/>
    <w:rsid w:val="00252C13"/>
    <w:rsid w:val="00253407"/>
    <w:rsid w:val="00253CB5"/>
    <w:rsid w:val="002540A1"/>
    <w:rsid w:val="0025457D"/>
    <w:rsid w:val="00255524"/>
    <w:rsid w:val="0025554F"/>
    <w:rsid w:val="00255737"/>
    <w:rsid w:val="002558B0"/>
    <w:rsid w:val="00256351"/>
    <w:rsid w:val="00256B0A"/>
    <w:rsid w:val="00257C06"/>
    <w:rsid w:val="00261D75"/>
    <w:rsid w:val="00262323"/>
    <w:rsid w:val="002625D7"/>
    <w:rsid w:val="00262DC5"/>
    <w:rsid w:val="0026319C"/>
    <w:rsid w:val="002636EF"/>
    <w:rsid w:val="00263E9B"/>
    <w:rsid w:val="0026479C"/>
    <w:rsid w:val="00264C00"/>
    <w:rsid w:val="00265FD6"/>
    <w:rsid w:val="00266768"/>
    <w:rsid w:val="0026743B"/>
    <w:rsid w:val="00267822"/>
    <w:rsid w:val="00270997"/>
    <w:rsid w:val="00270A13"/>
    <w:rsid w:val="00270D12"/>
    <w:rsid w:val="00270F15"/>
    <w:rsid w:val="002728BD"/>
    <w:rsid w:val="00273725"/>
    <w:rsid w:val="002738B1"/>
    <w:rsid w:val="00274711"/>
    <w:rsid w:val="002756B3"/>
    <w:rsid w:val="0027596E"/>
    <w:rsid w:val="00276394"/>
    <w:rsid w:val="00277011"/>
    <w:rsid w:val="00277750"/>
    <w:rsid w:val="00277DF5"/>
    <w:rsid w:val="00280DED"/>
    <w:rsid w:val="00280F74"/>
    <w:rsid w:val="00281316"/>
    <w:rsid w:val="00281878"/>
    <w:rsid w:val="00281A85"/>
    <w:rsid w:val="00281B61"/>
    <w:rsid w:val="00282908"/>
    <w:rsid w:val="002835E7"/>
    <w:rsid w:val="00283D1B"/>
    <w:rsid w:val="002841F9"/>
    <w:rsid w:val="00284C1B"/>
    <w:rsid w:val="00286B13"/>
    <w:rsid w:val="00287593"/>
    <w:rsid w:val="00290075"/>
    <w:rsid w:val="002907F6"/>
    <w:rsid w:val="00290850"/>
    <w:rsid w:val="00291DC2"/>
    <w:rsid w:val="002921E0"/>
    <w:rsid w:val="00292631"/>
    <w:rsid w:val="002928F7"/>
    <w:rsid w:val="00292A40"/>
    <w:rsid w:val="00292AA5"/>
    <w:rsid w:val="0029340B"/>
    <w:rsid w:val="00293658"/>
    <w:rsid w:val="00293AA4"/>
    <w:rsid w:val="002949E0"/>
    <w:rsid w:val="00295D2E"/>
    <w:rsid w:val="00296579"/>
    <w:rsid w:val="00296753"/>
    <w:rsid w:val="00296B30"/>
    <w:rsid w:val="0029709C"/>
    <w:rsid w:val="0029713E"/>
    <w:rsid w:val="00297719"/>
    <w:rsid w:val="002978D6"/>
    <w:rsid w:val="002A0375"/>
    <w:rsid w:val="002A27D8"/>
    <w:rsid w:val="002A2DEA"/>
    <w:rsid w:val="002A32A7"/>
    <w:rsid w:val="002A34BB"/>
    <w:rsid w:val="002A357B"/>
    <w:rsid w:val="002A40CD"/>
    <w:rsid w:val="002A5454"/>
    <w:rsid w:val="002A56CD"/>
    <w:rsid w:val="002A73B8"/>
    <w:rsid w:val="002A7AFA"/>
    <w:rsid w:val="002A7F59"/>
    <w:rsid w:val="002B04D2"/>
    <w:rsid w:val="002B1627"/>
    <w:rsid w:val="002B17DF"/>
    <w:rsid w:val="002B1C57"/>
    <w:rsid w:val="002B2053"/>
    <w:rsid w:val="002B2363"/>
    <w:rsid w:val="002B240D"/>
    <w:rsid w:val="002B5E89"/>
    <w:rsid w:val="002B5EC2"/>
    <w:rsid w:val="002B6C5D"/>
    <w:rsid w:val="002B75F3"/>
    <w:rsid w:val="002B763C"/>
    <w:rsid w:val="002C04DD"/>
    <w:rsid w:val="002C097F"/>
    <w:rsid w:val="002C16E5"/>
    <w:rsid w:val="002C1BFD"/>
    <w:rsid w:val="002C2E62"/>
    <w:rsid w:val="002C2F90"/>
    <w:rsid w:val="002C3D15"/>
    <w:rsid w:val="002C4150"/>
    <w:rsid w:val="002C5214"/>
    <w:rsid w:val="002C551A"/>
    <w:rsid w:val="002C5723"/>
    <w:rsid w:val="002C704F"/>
    <w:rsid w:val="002C7A38"/>
    <w:rsid w:val="002C7CBB"/>
    <w:rsid w:val="002D1168"/>
    <w:rsid w:val="002D168C"/>
    <w:rsid w:val="002D1C8A"/>
    <w:rsid w:val="002D259E"/>
    <w:rsid w:val="002D306E"/>
    <w:rsid w:val="002D54F7"/>
    <w:rsid w:val="002D5A2F"/>
    <w:rsid w:val="002D5F3C"/>
    <w:rsid w:val="002E081F"/>
    <w:rsid w:val="002E1187"/>
    <w:rsid w:val="002E1D0E"/>
    <w:rsid w:val="002E4279"/>
    <w:rsid w:val="002E457F"/>
    <w:rsid w:val="002E4B36"/>
    <w:rsid w:val="002E509E"/>
    <w:rsid w:val="002E6851"/>
    <w:rsid w:val="002E6EEB"/>
    <w:rsid w:val="002E781D"/>
    <w:rsid w:val="002E7ABB"/>
    <w:rsid w:val="002F06B6"/>
    <w:rsid w:val="002F0871"/>
    <w:rsid w:val="002F122E"/>
    <w:rsid w:val="002F18C0"/>
    <w:rsid w:val="002F1BF7"/>
    <w:rsid w:val="002F1D0F"/>
    <w:rsid w:val="002F2E97"/>
    <w:rsid w:val="002F35CA"/>
    <w:rsid w:val="002F3629"/>
    <w:rsid w:val="002F3BB8"/>
    <w:rsid w:val="002F3E5A"/>
    <w:rsid w:val="002F438C"/>
    <w:rsid w:val="002F478E"/>
    <w:rsid w:val="002F5460"/>
    <w:rsid w:val="002F5C1E"/>
    <w:rsid w:val="002F5E4D"/>
    <w:rsid w:val="002F68E6"/>
    <w:rsid w:val="002F71D2"/>
    <w:rsid w:val="00300BDE"/>
    <w:rsid w:val="00300E58"/>
    <w:rsid w:val="00301445"/>
    <w:rsid w:val="0030164F"/>
    <w:rsid w:val="00301694"/>
    <w:rsid w:val="00304881"/>
    <w:rsid w:val="003048A1"/>
    <w:rsid w:val="003061A3"/>
    <w:rsid w:val="00307558"/>
    <w:rsid w:val="003077F4"/>
    <w:rsid w:val="003078D6"/>
    <w:rsid w:val="00307991"/>
    <w:rsid w:val="00307B6D"/>
    <w:rsid w:val="003100DD"/>
    <w:rsid w:val="0031075E"/>
    <w:rsid w:val="00311046"/>
    <w:rsid w:val="003114D9"/>
    <w:rsid w:val="003115ED"/>
    <w:rsid w:val="003121AB"/>
    <w:rsid w:val="00313660"/>
    <w:rsid w:val="00314DA4"/>
    <w:rsid w:val="003160D9"/>
    <w:rsid w:val="0031670B"/>
    <w:rsid w:val="00316D74"/>
    <w:rsid w:val="003179EA"/>
    <w:rsid w:val="003206A5"/>
    <w:rsid w:val="0032081D"/>
    <w:rsid w:val="00321A78"/>
    <w:rsid w:val="00322B75"/>
    <w:rsid w:val="003231CE"/>
    <w:rsid w:val="003231E5"/>
    <w:rsid w:val="003237F4"/>
    <w:rsid w:val="00324905"/>
    <w:rsid w:val="00325419"/>
    <w:rsid w:val="003257A7"/>
    <w:rsid w:val="00325FE1"/>
    <w:rsid w:val="003267AB"/>
    <w:rsid w:val="00326966"/>
    <w:rsid w:val="003269E5"/>
    <w:rsid w:val="00326F83"/>
    <w:rsid w:val="003274FB"/>
    <w:rsid w:val="003304A4"/>
    <w:rsid w:val="0033119A"/>
    <w:rsid w:val="00331415"/>
    <w:rsid w:val="00331A3F"/>
    <w:rsid w:val="00332E93"/>
    <w:rsid w:val="003335A9"/>
    <w:rsid w:val="00333D31"/>
    <w:rsid w:val="00333F60"/>
    <w:rsid w:val="003366A3"/>
    <w:rsid w:val="003369DE"/>
    <w:rsid w:val="00336CC1"/>
    <w:rsid w:val="00337116"/>
    <w:rsid w:val="0033784E"/>
    <w:rsid w:val="00337E97"/>
    <w:rsid w:val="00341042"/>
    <w:rsid w:val="00341169"/>
    <w:rsid w:val="00341F06"/>
    <w:rsid w:val="00341F81"/>
    <w:rsid w:val="00342C6E"/>
    <w:rsid w:val="00343BF6"/>
    <w:rsid w:val="003441FF"/>
    <w:rsid w:val="00345E43"/>
    <w:rsid w:val="0034613D"/>
    <w:rsid w:val="0034755C"/>
    <w:rsid w:val="00351773"/>
    <w:rsid w:val="0035203A"/>
    <w:rsid w:val="003534C9"/>
    <w:rsid w:val="003534F5"/>
    <w:rsid w:val="0035352D"/>
    <w:rsid w:val="00354695"/>
    <w:rsid w:val="00354FDF"/>
    <w:rsid w:val="00355C8C"/>
    <w:rsid w:val="00355FAD"/>
    <w:rsid w:val="0035630B"/>
    <w:rsid w:val="00356B61"/>
    <w:rsid w:val="00362BA0"/>
    <w:rsid w:val="00362BC7"/>
    <w:rsid w:val="0036375E"/>
    <w:rsid w:val="0036394B"/>
    <w:rsid w:val="00363DBA"/>
    <w:rsid w:val="003642C9"/>
    <w:rsid w:val="00364372"/>
    <w:rsid w:val="00365200"/>
    <w:rsid w:val="0036732B"/>
    <w:rsid w:val="00371234"/>
    <w:rsid w:val="003712EE"/>
    <w:rsid w:val="00371D1E"/>
    <w:rsid w:val="003726F3"/>
    <w:rsid w:val="00373216"/>
    <w:rsid w:val="00373920"/>
    <w:rsid w:val="0037397B"/>
    <w:rsid w:val="003749F4"/>
    <w:rsid w:val="003754ED"/>
    <w:rsid w:val="003757C3"/>
    <w:rsid w:val="00376DA7"/>
    <w:rsid w:val="0037764E"/>
    <w:rsid w:val="00380284"/>
    <w:rsid w:val="00381247"/>
    <w:rsid w:val="003813E1"/>
    <w:rsid w:val="00381664"/>
    <w:rsid w:val="00382B02"/>
    <w:rsid w:val="00382F0E"/>
    <w:rsid w:val="0038365C"/>
    <w:rsid w:val="003845D0"/>
    <w:rsid w:val="00384E11"/>
    <w:rsid w:val="0038503F"/>
    <w:rsid w:val="00385310"/>
    <w:rsid w:val="00385403"/>
    <w:rsid w:val="00386355"/>
    <w:rsid w:val="00387478"/>
    <w:rsid w:val="00391701"/>
    <w:rsid w:val="00391766"/>
    <w:rsid w:val="00391C4B"/>
    <w:rsid w:val="0039249E"/>
    <w:rsid w:val="003925FF"/>
    <w:rsid w:val="00392D1A"/>
    <w:rsid w:val="0039307C"/>
    <w:rsid w:val="003940BF"/>
    <w:rsid w:val="00395603"/>
    <w:rsid w:val="00396470"/>
    <w:rsid w:val="003969AB"/>
    <w:rsid w:val="003969C0"/>
    <w:rsid w:val="003974B7"/>
    <w:rsid w:val="00397DD5"/>
    <w:rsid w:val="003A0D35"/>
    <w:rsid w:val="003A10B5"/>
    <w:rsid w:val="003A14A4"/>
    <w:rsid w:val="003A3145"/>
    <w:rsid w:val="003A41DB"/>
    <w:rsid w:val="003A4242"/>
    <w:rsid w:val="003A516F"/>
    <w:rsid w:val="003A5BD3"/>
    <w:rsid w:val="003A5CD0"/>
    <w:rsid w:val="003A6098"/>
    <w:rsid w:val="003A6747"/>
    <w:rsid w:val="003A6A3B"/>
    <w:rsid w:val="003A7EFA"/>
    <w:rsid w:val="003B054A"/>
    <w:rsid w:val="003B1FC2"/>
    <w:rsid w:val="003B24AB"/>
    <w:rsid w:val="003B287B"/>
    <w:rsid w:val="003B41C2"/>
    <w:rsid w:val="003B5104"/>
    <w:rsid w:val="003B536A"/>
    <w:rsid w:val="003B5E56"/>
    <w:rsid w:val="003B689F"/>
    <w:rsid w:val="003B7890"/>
    <w:rsid w:val="003B79A8"/>
    <w:rsid w:val="003C14E6"/>
    <w:rsid w:val="003C20FB"/>
    <w:rsid w:val="003C227A"/>
    <w:rsid w:val="003C2B1F"/>
    <w:rsid w:val="003C33CA"/>
    <w:rsid w:val="003C33EC"/>
    <w:rsid w:val="003C57F8"/>
    <w:rsid w:val="003C6127"/>
    <w:rsid w:val="003C66CD"/>
    <w:rsid w:val="003C6809"/>
    <w:rsid w:val="003C6D35"/>
    <w:rsid w:val="003C70F3"/>
    <w:rsid w:val="003C71C5"/>
    <w:rsid w:val="003C7A29"/>
    <w:rsid w:val="003C7F81"/>
    <w:rsid w:val="003D02D3"/>
    <w:rsid w:val="003D02EE"/>
    <w:rsid w:val="003D1362"/>
    <w:rsid w:val="003D1372"/>
    <w:rsid w:val="003D1E09"/>
    <w:rsid w:val="003D2226"/>
    <w:rsid w:val="003D2261"/>
    <w:rsid w:val="003D291C"/>
    <w:rsid w:val="003D31C3"/>
    <w:rsid w:val="003D34D7"/>
    <w:rsid w:val="003D3827"/>
    <w:rsid w:val="003D4190"/>
    <w:rsid w:val="003D55F2"/>
    <w:rsid w:val="003D5B3E"/>
    <w:rsid w:val="003D63DC"/>
    <w:rsid w:val="003D7165"/>
    <w:rsid w:val="003D77CB"/>
    <w:rsid w:val="003D786F"/>
    <w:rsid w:val="003D7DF3"/>
    <w:rsid w:val="003E2219"/>
    <w:rsid w:val="003E23E9"/>
    <w:rsid w:val="003E24AE"/>
    <w:rsid w:val="003E24DB"/>
    <w:rsid w:val="003E25DB"/>
    <w:rsid w:val="003E3934"/>
    <w:rsid w:val="003E3A3F"/>
    <w:rsid w:val="003E4F4C"/>
    <w:rsid w:val="003E55BF"/>
    <w:rsid w:val="003E5C45"/>
    <w:rsid w:val="003E5D01"/>
    <w:rsid w:val="003E6381"/>
    <w:rsid w:val="003E6567"/>
    <w:rsid w:val="003E6A0F"/>
    <w:rsid w:val="003E7748"/>
    <w:rsid w:val="003E77C9"/>
    <w:rsid w:val="003F009A"/>
    <w:rsid w:val="003F0924"/>
    <w:rsid w:val="003F09D9"/>
    <w:rsid w:val="003F0F7D"/>
    <w:rsid w:val="003F1A84"/>
    <w:rsid w:val="003F2338"/>
    <w:rsid w:val="003F2C02"/>
    <w:rsid w:val="003F366D"/>
    <w:rsid w:val="003F39F7"/>
    <w:rsid w:val="003F3A66"/>
    <w:rsid w:val="003F4D86"/>
    <w:rsid w:val="003F694D"/>
    <w:rsid w:val="003F73B9"/>
    <w:rsid w:val="003F7512"/>
    <w:rsid w:val="003F777E"/>
    <w:rsid w:val="003F7D8E"/>
    <w:rsid w:val="00400346"/>
    <w:rsid w:val="00401000"/>
    <w:rsid w:val="004020D8"/>
    <w:rsid w:val="004023F9"/>
    <w:rsid w:val="00402508"/>
    <w:rsid w:val="00402D88"/>
    <w:rsid w:val="00403170"/>
    <w:rsid w:val="00403831"/>
    <w:rsid w:val="00403974"/>
    <w:rsid w:val="0040464D"/>
    <w:rsid w:val="00404BF3"/>
    <w:rsid w:val="004052E1"/>
    <w:rsid w:val="00405CFB"/>
    <w:rsid w:val="00406505"/>
    <w:rsid w:val="00407D6B"/>
    <w:rsid w:val="00410DBE"/>
    <w:rsid w:val="00411BB2"/>
    <w:rsid w:val="004127DB"/>
    <w:rsid w:val="004139B3"/>
    <w:rsid w:val="00413F80"/>
    <w:rsid w:val="004148DD"/>
    <w:rsid w:val="0041492A"/>
    <w:rsid w:val="00414981"/>
    <w:rsid w:val="00414B68"/>
    <w:rsid w:val="00414B6E"/>
    <w:rsid w:val="00414D4A"/>
    <w:rsid w:val="004158A4"/>
    <w:rsid w:val="0041690C"/>
    <w:rsid w:val="0041794C"/>
    <w:rsid w:val="00417993"/>
    <w:rsid w:val="0042058D"/>
    <w:rsid w:val="00420EEC"/>
    <w:rsid w:val="00420FC8"/>
    <w:rsid w:val="004214D8"/>
    <w:rsid w:val="00421CFC"/>
    <w:rsid w:val="00422B3E"/>
    <w:rsid w:val="00431BA1"/>
    <w:rsid w:val="0043282A"/>
    <w:rsid w:val="00433785"/>
    <w:rsid w:val="00435110"/>
    <w:rsid w:val="00435FBE"/>
    <w:rsid w:val="00436267"/>
    <w:rsid w:val="004375E5"/>
    <w:rsid w:val="004400A1"/>
    <w:rsid w:val="00440242"/>
    <w:rsid w:val="004407A6"/>
    <w:rsid w:val="00440A22"/>
    <w:rsid w:val="004410E4"/>
    <w:rsid w:val="004418E0"/>
    <w:rsid w:val="00441DC5"/>
    <w:rsid w:val="00441EC5"/>
    <w:rsid w:val="00442D1C"/>
    <w:rsid w:val="00443A03"/>
    <w:rsid w:val="00444E04"/>
    <w:rsid w:val="00444E94"/>
    <w:rsid w:val="00444EC2"/>
    <w:rsid w:val="0044598D"/>
    <w:rsid w:val="00445BC6"/>
    <w:rsid w:val="00445C04"/>
    <w:rsid w:val="00445DFC"/>
    <w:rsid w:val="00447B39"/>
    <w:rsid w:val="00451FB4"/>
    <w:rsid w:val="00452F58"/>
    <w:rsid w:val="00453CE1"/>
    <w:rsid w:val="0045467B"/>
    <w:rsid w:val="004548F5"/>
    <w:rsid w:val="00456447"/>
    <w:rsid w:val="004570BC"/>
    <w:rsid w:val="004573EE"/>
    <w:rsid w:val="004608DD"/>
    <w:rsid w:val="0046096F"/>
    <w:rsid w:val="00461851"/>
    <w:rsid w:val="00461857"/>
    <w:rsid w:val="00461BAF"/>
    <w:rsid w:val="0046281A"/>
    <w:rsid w:val="00463F52"/>
    <w:rsid w:val="00464200"/>
    <w:rsid w:val="00464B7D"/>
    <w:rsid w:val="00465157"/>
    <w:rsid w:val="004653B6"/>
    <w:rsid w:val="00465B59"/>
    <w:rsid w:val="004665DE"/>
    <w:rsid w:val="004673BA"/>
    <w:rsid w:val="0046760B"/>
    <w:rsid w:val="00467999"/>
    <w:rsid w:val="00467BDC"/>
    <w:rsid w:val="00470A0F"/>
    <w:rsid w:val="00471623"/>
    <w:rsid w:val="00471669"/>
    <w:rsid w:val="004719FF"/>
    <w:rsid w:val="00472A58"/>
    <w:rsid w:val="00473038"/>
    <w:rsid w:val="00473148"/>
    <w:rsid w:val="004735AF"/>
    <w:rsid w:val="004738F4"/>
    <w:rsid w:val="00474147"/>
    <w:rsid w:val="00474D31"/>
    <w:rsid w:val="00477184"/>
    <w:rsid w:val="00477248"/>
    <w:rsid w:val="0047730C"/>
    <w:rsid w:val="00490D52"/>
    <w:rsid w:val="004920E5"/>
    <w:rsid w:val="004927BA"/>
    <w:rsid w:val="004933CD"/>
    <w:rsid w:val="004938FF"/>
    <w:rsid w:val="00493F4A"/>
    <w:rsid w:val="00493F70"/>
    <w:rsid w:val="00493FBE"/>
    <w:rsid w:val="00494638"/>
    <w:rsid w:val="00494970"/>
    <w:rsid w:val="004952A2"/>
    <w:rsid w:val="004957C7"/>
    <w:rsid w:val="004966CE"/>
    <w:rsid w:val="0049680A"/>
    <w:rsid w:val="004971E4"/>
    <w:rsid w:val="004A067D"/>
    <w:rsid w:val="004A233A"/>
    <w:rsid w:val="004A2F35"/>
    <w:rsid w:val="004A3EBC"/>
    <w:rsid w:val="004A5258"/>
    <w:rsid w:val="004A5D18"/>
    <w:rsid w:val="004A7B5B"/>
    <w:rsid w:val="004B0AC9"/>
    <w:rsid w:val="004B32D2"/>
    <w:rsid w:val="004B3B6E"/>
    <w:rsid w:val="004B44AB"/>
    <w:rsid w:val="004B4840"/>
    <w:rsid w:val="004B4FB1"/>
    <w:rsid w:val="004B4FB9"/>
    <w:rsid w:val="004B7A18"/>
    <w:rsid w:val="004C04CF"/>
    <w:rsid w:val="004C2596"/>
    <w:rsid w:val="004C2A4D"/>
    <w:rsid w:val="004C2F6A"/>
    <w:rsid w:val="004C3E65"/>
    <w:rsid w:val="004C3F92"/>
    <w:rsid w:val="004C3F9F"/>
    <w:rsid w:val="004C5B56"/>
    <w:rsid w:val="004C674F"/>
    <w:rsid w:val="004C69F1"/>
    <w:rsid w:val="004C7911"/>
    <w:rsid w:val="004C7E6F"/>
    <w:rsid w:val="004D02C0"/>
    <w:rsid w:val="004D0F25"/>
    <w:rsid w:val="004D1CCD"/>
    <w:rsid w:val="004D258F"/>
    <w:rsid w:val="004D2AC1"/>
    <w:rsid w:val="004D3383"/>
    <w:rsid w:val="004D438A"/>
    <w:rsid w:val="004D578A"/>
    <w:rsid w:val="004D71BA"/>
    <w:rsid w:val="004D73AF"/>
    <w:rsid w:val="004D76B8"/>
    <w:rsid w:val="004E09A9"/>
    <w:rsid w:val="004E0D06"/>
    <w:rsid w:val="004E10CF"/>
    <w:rsid w:val="004E1195"/>
    <w:rsid w:val="004E125C"/>
    <w:rsid w:val="004E2757"/>
    <w:rsid w:val="004E44D4"/>
    <w:rsid w:val="004E4D05"/>
    <w:rsid w:val="004E4E6F"/>
    <w:rsid w:val="004E5157"/>
    <w:rsid w:val="004E584D"/>
    <w:rsid w:val="004E5AF3"/>
    <w:rsid w:val="004E5EBA"/>
    <w:rsid w:val="004E772E"/>
    <w:rsid w:val="004F2261"/>
    <w:rsid w:val="004F232A"/>
    <w:rsid w:val="004F26F1"/>
    <w:rsid w:val="004F2883"/>
    <w:rsid w:val="004F2EB4"/>
    <w:rsid w:val="004F46FB"/>
    <w:rsid w:val="004F4D51"/>
    <w:rsid w:val="004F5424"/>
    <w:rsid w:val="004F57A8"/>
    <w:rsid w:val="004F6207"/>
    <w:rsid w:val="004F622F"/>
    <w:rsid w:val="004F6320"/>
    <w:rsid w:val="004F6DC1"/>
    <w:rsid w:val="004F72D1"/>
    <w:rsid w:val="004F7499"/>
    <w:rsid w:val="0050004A"/>
    <w:rsid w:val="00500A9D"/>
    <w:rsid w:val="00500F12"/>
    <w:rsid w:val="00503602"/>
    <w:rsid w:val="00504608"/>
    <w:rsid w:val="0050589C"/>
    <w:rsid w:val="00506D92"/>
    <w:rsid w:val="00507102"/>
    <w:rsid w:val="005072C7"/>
    <w:rsid w:val="0050768F"/>
    <w:rsid w:val="00507966"/>
    <w:rsid w:val="00507BB3"/>
    <w:rsid w:val="00510CE7"/>
    <w:rsid w:val="005112B3"/>
    <w:rsid w:val="0051274E"/>
    <w:rsid w:val="00513FBA"/>
    <w:rsid w:val="00514C21"/>
    <w:rsid w:val="00514FE1"/>
    <w:rsid w:val="005154B1"/>
    <w:rsid w:val="00522E4E"/>
    <w:rsid w:val="00523753"/>
    <w:rsid w:val="00523C0C"/>
    <w:rsid w:val="005247B1"/>
    <w:rsid w:val="005249CD"/>
    <w:rsid w:val="00525332"/>
    <w:rsid w:val="0052537A"/>
    <w:rsid w:val="005269D8"/>
    <w:rsid w:val="005310C9"/>
    <w:rsid w:val="005313D4"/>
    <w:rsid w:val="00531552"/>
    <w:rsid w:val="00531DDA"/>
    <w:rsid w:val="00531F3F"/>
    <w:rsid w:val="00532F03"/>
    <w:rsid w:val="00533705"/>
    <w:rsid w:val="0053382D"/>
    <w:rsid w:val="00533F9F"/>
    <w:rsid w:val="0053409B"/>
    <w:rsid w:val="00534406"/>
    <w:rsid w:val="00534F22"/>
    <w:rsid w:val="0053529F"/>
    <w:rsid w:val="005352B8"/>
    <w:rsid w:val="00536D7C"/>
    <w:rsid w:val="0053721B"/>
    <w:rsid w:val="00540567"/>
    <w:rsid w:val="00540915"/>
    <w:rsid w:val="00540916"/>
    <w:rsid w:val="005409B9"/>
    <w:rsid w:val="0054107B"/>
    <w:rsid w:val="00541815"/>
    <w:rsid w:val="0054183A"/>
    <w:rsid w:val="00541B56"/>
    <w:rsid w:val="005423E0"/>
    <w:rsid w:val="00543611"/>
    <w:rsid w:val="0054368D"/>
    <w:rsid w:val="00543D56"/>
    <w:rsid w:val="00543FE1"/>
    <w:rsid w:val="005440C2"/>
    <w:rsid w:val="00544198"/>
    <w:rsid w:val="00544A7E"/>
    <w:rsid w:val="00544A8C"/>
    <w:rsid w:val="005464D9"/>
    <w:rsid w:val="00546AE5"/>
    <w:rsid w:val="00546CB0"/>
    <w:rsid w:val="00546EE9"/>
    <w:rsid w:val="0054792A"/>
    <w:rsid w:val="00547B7A"/>
    <w:rsid w:val="005512B6"/>
    <w:rsid w:val="005517A3"/>
    <w:rsid w:val="005522ED"/>
    <w:rsid w:val="005527F7"/>
    <w:rsid w:val="00552B09"/>
    <w:rsid w:val="00553065"/>
    <w:rsid w:val="005541D8"/>
    <w:rsid w:val="00554741"/>
    <w:rsid w:val="005548DC"/>
    <w:rsid w:val="00554C5D"/>
    <w:rsid w:val="00554C5E"/>
    <w:rsid w:val="0055557C"/>
    <w:rsid w:val="00555605"/>
    <w:rsid w:val="00555FA2"/>
    <w:rsid w:val="00561F45"/>
    <w:rsid w:val="00561FFF"/>
    <w:rsid w:val="0056291C"/>
    <w:rsid w:val="0056291E"/>
    <w:rsid w:val="00563A64"/>
    <w:rsid w:val="00563E28"/>
    <w:rsid w:val="00565CDD"/>
    <w:rsid w:val="005660A1"/>
    <w:rsid w:val="0057081A"/>
    <w:rsid w:val="005722AE"/>
    <w:rsid w:val="00572DE1"/>
    <w:rsid w:val="005746B5"/>
    <w:rsid w:val="00574855"/>
    <w:rsid w:val="005750BD"/>
    <w:rsid w:val="0057562F"/>
    <w:rsid w:val="00576175"/>
    <w:rsid w:val="0057639D"/>
    <w:rsid w:val="005769C8"/>
    <w:rsid w:val="005800C6"/>
    <w:rsid w:val="005804EA"/>
    <w:rsid w:val="005807BA"/>
    <w:rsid w:val="0058473D"/>
    <w:rsid w:val="005855E0"/>
    <w:rsid w:val="00585BA0"/>
    <w:rsid w:val="00585CCA"/>
    <w:rsid w:val="00586507"/>
    <w:rsid w:val="00586EF9"/>
    <w:rsid w:val="005874EA"/>
    <w:rsid w:val="00587C84"/>
    <w:rsid w:val="0059006E"/>
    <w:rsid w:val="005903A4"/>
    <w:rsid w:val="005903EF"/>
    <w:rsid w:val="00591B10"/>
    <w:rsid w:val="00591EB7"/>
    <w:rsid w:val="0059286C"/>
    <w:rsid w:val="00593461"/>
    <w:rsid w:val="00593B58"/>
    <w:rsid w:val="00593F60"/>
    <w:rsid w:val="005946B5"/>
    <w:rsid w:val="0059590F"/>
    <w:rsid w:val="0059711E"/>
    <w:rsid w:val="005A0024"/>
    <w:rsid w:val="005A26B1"/>
    <w:rsid w:val="005A2B2E"/>
    <w:rsid w:val="005A32ED"/>
    <w:rsid w:val="005A361B"/>
    <w:rsid w:val="005A3806"/>
    <w:rsid w:val="005A41B9"/>
    <w:rsid w:val="005A4953"/>
    <w:rsid w:val="005A56E5"/>
    <w:rsid w:val="005A5923"/>
    <w:rsid w:val="005A69C2"/>
    <w:rsid w:val="005A6A7A"/>
    <w:rsid w:val="005A75C6"/>
    <w:rsid w:val="005B0452"/>
    <w:rsid w:val="005B134E"/>
    <w:rsid w:val="005B1512"/>
    <w:rsid w:val="005B2D0E"/>
    <w:rsid w:val="005B5FB5"/>
    <w:rsid w:val="005B6763"/>
    <w:rsid w:val="005B6767"/>
    <w:rsid w:val="005C02B5"/>
    <w:rsid w:val="005C050A"/>
    <w:rsid w:val="005C0F8F"/>
    <w:rsid w:val="005C1967"/>
    <w:rsid w:val="005C1C3C"/>
    <w:rsid w:val="005C201F"/>
    <w:rsid w:val="005C39FA"/>
    <w:rsid w:val="005C3A4E"/>
    <w:rsid w:val="005C4210"/>
    <w:rsid w:val="005C60CC"/>
    <w:rsid w:val="005C64BA"/>
    <w:rsid w:val="005D1A70"/>
    <w:rsid w:val="005D2620"/>
    <w:rsid w:val="005D26AE"/>
    <w:rsid w:val="005D2D58"/>
    <w:rsid w:val="005D3334"/>
    <w:rsid w:val="005D3471"/>
    <w:rsid w:val="005D37EF"/>
    <w:rsid w:val="005D46D7"/>
    <w:rsid w:val="005D6169"/>
    <w:rsid w:val="005D6734"/>
    <w:rsid w:val="005D7536"/>
    <w:rsid w:val="005D769D"/>
    <w:rsid w:val="005D78D9"/>
    <w:rsid w:val="005E02AB"/>
    <w:rsid w:val="005E08E5"/>
    <w:rsid w:val="005E2076"/>
    <w:rsid w:val="005E2358"/>
    <w:rsid w:val="005E3010"/>
    <w:rsid w:val="005E36D9"/>
    <w:rsid w:val="005E376C"/>
    <w:rsid w:val="005E393C"/>
    <w:rsid w:val="005E3B2C"/>
    <w:rsid w:val="005E47C6"/>
    <w:rsid w:val="005E5988"/>
    <w:rsid w:val="005E688F"/>
    <w:rsid w:val="005E6B39"/>
    <w:rsid w:val="005E7182"/>
    <w:rsid w:val="005E765E"/>
    <w:rsid w:val="005E7DEF"/>
    <w:rsid w:val="005F117E"/>
    <w:rsid w:val="005F1A2B"/>
    <w:rsid w:val="005F1C5E"/>
    <w:rsid w:val="005F211F"/>
    <w:rsid w:val="005F31A3"/>
    <w:rsid w:val="005F3A77"/>
    <w:rsid w:val="005F4222"/>
    <w:rsid w:val="005F5667"/>
    <w:rsid w:val="005F5892"/>
    <w:rsid w:val="005F5BCC"/>
    <w:rsid w:val="005F69D2"/>
    <w:rsid w:val="00600A9B"/>
    <w:rsid w:val="00602103"/>
    <w:rsid w:val="0060256E"/>
    <w:rsid w:val="0060498D"/>
    <w:rsid w:val="00604D9F"/>
    <w:rsid w:val="00605DB5"/>
    <w:rsid w:val="00605ED3"/>
    <w:rsid w:val="00606100"/>
    <w:rsid w:val="00610108"/>
    <w:rsid w:val="006113A0"/>
    <w:rsid w:val="00612388"/>
    <w:rsid w:val="0061257B"/>
    <w:rsid w:val="00614850"/>
    <w:rsid w:val="00614B34"/>
    <w:rsid w:val="00614FA6"/>
    <w:rsid w:val="00615B9F"/>
    <w:rsid w:val="00616573"/>
    <w:rsid w:val="0061701F"/>
    <w:rsid w:val="0062057F"/>
    <w:rsid w:val="00620BF6"/>
    <w:rsid w:val="00620CE8"/>
    <w:rsid w:val="00620EE6"/>
    <w:rsid w:val="006212AC"/>
    <w:rsid w:val="006218FD"/>
    <w:rsid w:val="006223A9"/>
    <w:rsid w:val="00622BBD"/>
    <w:rsid w:val="006243B2"/>
    <w:rsid w:val="00624730"/>
    <w:rsid w:val="00624A61"/>
    <w:rsid w:val="00624C99"/>
    <w:rsid w:val="0063007F"/>
    <w:rsid w:val="006311A7"/>
    <w:rsid w:val="00631577"/>
    <w:rsid w:val="00633FDE"/>
    <w:rsid w:val="006347E0"/>
    <w:rsid w:val="00635A7F"/>
    <w:rsid w:val="00636E44"/>
    <w:rsid w:val="00637445"/>
    <w:rsid w:val="006377CA"/>
    <w:rsid w:val="0064003E"/>
    <w:rsid w:val="00640FF5"/>
    <w:rsid w:val="00643304"/>
    <w:rsid w:val="00643626"/>
    <w:rsid w:val="00643C42"/>
    <w:rsid w:val="00645B0B"/>
    <w:rsid w:val="00646E4E"/>
    <w:rsid w:val="0064747E"/>
    <w:rsid w:val="00647D58"/>
    <w:rsid w:val="0065004F"/>
    <w:rsid w:val="00651013"/>
    <w:rsid w:val="00651B0E"/>
    <w:rsid w:val="00652832"/>
    <w:rsid w:val="00653A3B"/>
    <w:rsid w:val="00653BF2"/>
    <w:rsid w:val="006545AA"/>
    <w:rsid w:val="00654772"/>
    <w:rsid w:val="00654E34"/>
    <w:rsid w:val="0065540F"/>
    <w:rsid w:val="006557D9"/>
    <w:rsid w:val="00655A92"/>
    <w:rsid w:val="00656973"/>
    <w:rsid w:val="00657029"/>
    <w:rsid w:val="00657789"/>
    <w:rsid w:val="00657E1E"/>
    <w:rsid w:val="00660266"/>
    <w:rsid w:val="00661100"/>
    <w:rsid w:val="00661340"/>
    <w:rsid w:val="0066194A"/>
    <w:rsid w:val="00661CF9"/>
    <w:rsid w:val="00661EAB"/>
    <w:rsid w:val="0066275F"/>
    <w:rsid w:val="006629A4"/>
    <w:rsid w:val="0066324F"/>
    <w:rsid w:val="00663960"/>
    <w:rsid w:val="006645F6"/>
    <w:rsid w:val="0067004A"/>
    <w:rsid w:val="00670A8B"/>
    <w:rsid w:val="00670B35"/>
    <w:rsid w:val="00670CAA"/>
    <w:rsid w:val="00670CBC"/>
    <w:rsid w:val="00671B9B"/>
    <w:rsid w:val="00672087"/>
    <w:rsid w:val="00672138"/>
    <w:rsid w:val="006726E5"/>
    <w:rsid w:val="00672721"/>
    <w:rsid w:val="00674416"/>
    <w:rsid w:val="0067452F"/>
    <w:rsid w:val="00674588"/>
    <w:rsid w:val="006750D2"/>
    <w:rsid w:val="00676063"/>
    <w:rsid w:val="006769BA"/>
    <w:rsid w:val="00676EE9"/>
    <w:rsid w:val="006779C4"/>
    <w:rsid w:val="006803DA"/>
    <w:rsid w:val="0068140E"/>
    <w:rsid w:val="00681FAE"/>
    <w:rsid w:val="0068333C"/>
    <w:rsid w:val="00683410"/>
    <w:rsid w:val="0068634F"/>
    <w:rsid w:val="00686917"/>
    <w:rsid w:val="006878E9"/>
    <w:rsid w:val="00691078"/>
    <w:rsid w:val="0069221B"/>
    <w:rsid w:val="00692DE0"/>
    <w:rsid w:val="00693CC6"/>
    <w:rsid w:val="00694CC3"/>
    <w:rsid w:val="00695772"/>
    <w:rsid w:val="00696C81"/>
    <w:rsid w:val="0069798C"/>
    <w:rsid w:val="006A06C4"/>
    <w:rsid w:val="006A0CF2"/>
    <w:rsid w:val="006A0E74"/>
    <w:rsid w:val="006A0FE5"/>
    <w:rsid w:val="006A1140"/>
    <w:rsid w:val="006A1DCD"/>
    <w:rsid w:val="006A2D42"/>
    <w:rsid w:val="006A2FEA"/>
    <w:rsid w:val="006A3204"/>
    <w:rsid w:val="006A38ED"/>
    <w:rsid w:val="006A60FD"/>
    <w:rsid w:val="006A64B0"/>
    <w:rsid w:val="006A6A29"/>
    <w:rsid w:val="006A7CF1"/>
    <w:rsid w:val="006B0AEA"/>
    <w:rsid w:val="006B0E0B"/>
    <w:rsid w:val="006B18B3"/>
    <w:rsid w:val="006B249F"/>
    <w:rsid w:val="006B2EC1"/>
    <w:rsid w:val="006B36DA"/>
    <w:rsid w:val="006B386E"/>
    <w:rsid w:val="006B3A56"/>
    <w:rsid w:val="006B3CCB"/>
    <w:rsid w:val="006B4067"/>
    <w:rsid w:val="006B4AFA"/>
    <w:rsid w:val="006B5048"/>
    <w:rsid w:val="006B590B"/>
    <w:rsid w:val="006B5D01"/>
    <w:rsid w:val="006B5E2C"/>
    <w:rsid w:val="006B5ECD"/>
    <w:rsid w:val="006B65AD"/>
    <w:rsid w:val="006B65C1"/>
    <w:rsid w:val="006B6C63"/>
    <w:rsid w:val="006B7A8A"/>
    <w:rsid w:val="006B7B61"/>
    <w:rsid w:val="006C09FC"/>
    <w:rsid w:val="006C0A7B"/>
    <w:rsid w:val="006C0E2B"/>
    <w:rsid w:val="006C1996"/>
    <w:rsid w:val="006C1BEB"/>
    <w:rsid w:val="006C2152"/>
    <w:rsid w:val="006C219D"/>
    <w:rsid w:val="006C240E"/>
    <w:rsid w:val="006C2783"/>
    <w:rsid w:val="006C2C6E"/>
    <w:rsid w:val="006C3681"/>
    <w:rsid w:val="006C37AD"/>
    <w:rsid w:val="006C3976"/>
    <w:rsid w:val="006C402E"/>
    <w:rsid w:val="006C41FF"/>
    <w:rsid w:val="006C4F69"/>
    <w:rsid w:val="006C5352"/>
    <w:rsid w:val="006C78C4"/>
    <w:rsid w:val="006C799C"/>
    <w:rsid w:val="006C7C90"/>
    <w:rsid w:val="006D20FD"/>
    <w:rsid w:val="006D3131"/>
    <w:rsid w:val="006D34AB"/>
    <w:rsid w:val="006D3A02"/>
    <w:rsid w:val="006D7117"/>
    <w:rsid w:val="006D7732"/>
    <w:rsid w:val="006E0A26"/>
    <w:rsid w:val="006E0D7A"/>
    <w:rsid w:val="006E12A3"/>
    <w:rsid w:val="006E1345"/>
    <w:rsid w:val="006E256F"/>
    <w:rsid w:val="006E2586"/>
    <w:rsid w:val="006E2FBF"/>
    <w:rsid w:val="006E57C0"/>
    <w:rsid w:val="006E5E8B"/>
    <w:rsid w:val="006E66D0"/>
    <w:rsid w:val="006E6FC3"/>
    <w:rsid w:val="006E7189"/>
    <w:rsid w:val="006E7319"/>
    <w:rsid w:val="006E7570"/>
    <w:rsid w:val="006F00CE"/>
    <w:rsid w:val="006F14B4"/>
    <w:rsid w:val="006F272B"/>
    <w:rsid w:val="006F2EB6"/>
    <w:rsid w:val="006F4C0B"/>
    <w:rsid w:val="006F4E5E"/>
    <w:rsid w:val="006F5983"/>
    <w:rsid w:val="006F59B1"/>
    <w:rsid w:val="006F5A25"/>
    <w:rsid w:val="006F69FA"/>
    <w:rsid w:val="006F6DF9"/>
    <w:rsid w:val="006F6F35"/>
    <w:rsid w:val="006F71B7"/>
    <w:rsid w:val="006F75C1"/>
    <w:rsid w:val="00700C71"/>
    <w:rsid w:val="0070187F"/>
    <w:rsid w:val="00701FD4"/>
    <w:rsid w:val="007021D9"/>
    <w:rsid w:val="00702E74"/>
    <w:rsid w:val="0070375D"/>
    <w:rsid w:val="007039FE"/>
    <w:rsid w:val="00703B9B"/>
    <w:rsid w:val="00703FCF"/>
    <w:rsid w:val="007041F0"/>
    <w:rsid w:val="007045D4"/>
    <w:rsid w:val="00705455"/>
    <w:rsid w:val="0070559F"/>
    <w:rsid w:val="007062DF"/>
    <w:rsid w:val="00706631"/>
    <w:rsid w:val="00707327"/>
    <w:rsid w:val="007100BA"/>
    <w:rsid w:val="00711938"/>
    <w:rsid w:val="00712291"/>
    <w:rsid w:val="00712456"/>
    <w:rsid w:val="00712B7E"/>
    <w:rsid w:val="00712E6C"/>
    <w:rsid w:val="00713F14"/>
    <w:rsid w:val="007143A6"/>
    <w:rsid w:val="007144A1"/>
    <w:rsid w:val="00714707"/>
    <w:rsid w:val="00714B05"/>
    <w:rsid w:val="0071526C"/>
    <w:rsid w:val="007156AF"/>
    <w:rsid w:val="007156D5"/>
    <w:rsid w:val="00715912"/>
    <w:rsid w:val="00716399"/>
    <w:rsid w:val="0071716A"/>
    <w:rsid w:val="00717730"/>
    <w:rsid w:val="00717CFF"/>
    <w:rsid w:val="00717E03"/>
    <w:rsid w:val="007206A0"/>
    <w:rsid w:val="0072119C"/>
    <w:rsid w:val="00722667"/>
    <w:rsid w:val="00724250"/>
    <w:rsid w:val="0072446B"/>
    <w:rsid w:val="0072494D"/>
    <w:rsid w:val="00724ED1"/>
    <w:rsid w:val="007261A7"/>
    <w:rsid w:val="00726F46"/>
    <w:rsid w:val="0072761A"/>
    <w:rsid w:val="007277D7"/>
    <w:rsid w:val="00727D01"/>
    <w:rsid w:val="0073012B"/>
    <w:rsid w:val="007304C2"/>
    <w:rsid w:val="00730E91"/>
    <w:rsid w:val="00731003"/>
    <w:rsid w:val="007343E3"/>
    <w:rsid w:val="0073468E"/>
    <w:rsid w:val="00734BCB"/>
    <w:rsid w:val="00735AE1"/>
    <w:rsid w:val="00735C33"/>
    <w:rsid w:val="00736B43"/>
    <w:rsid w:val="00741A23"/>
    <w:rsid w:val="00741F48"/>
    <w:rsid w:val="0074217A"/>
    <w:rsid w:val="007432FA"/>
    <w:rsid w:val="00743948"/>
    <w:rsid w:val="00743DBD"/>
    <w:rsid w:val="00744956"/>
    <w:rsid w:val="00744E92"/>
    <w:rsid w:val="007455C0"/>
    <w:rsid w:val="00745DC5"/>
    <w:rsid w:val="00745F22"/>
    <w:rsid w:val="007467CB"/>
    <w:rsid w:val="007468A0"/>
    <w:rsid w:val="00746D23"/>
    <w:rsid w:val="00746EA1"/>
    <w:rsid w:val="007478EF"/>
    <w:rsid w:val="00747AAE"/>
    <w:rsid w:val="007500F6"/>
    <w:rsid w:val="00751586"/>
    <w:rsid w:val="00751BCD"/>
    <w:rsid w:val="00752424"/>
    <w:rsid w:val="0075372F"/>
    <w:rsid w:val="00753746"/>
    <w:rsid w:val="00753988"/>
    <w:rsid w:val="00753F3F"/>
    <w:rsid w:val="00754282"/>
    <w:rsid w:val="007543CE"/>
    <w:rsid w:val="00755416"/>
    <w:rsid w:val="007556BD"/>
    <w:rsid w:val="0075603D"/>
    <w:rsid w:val="00756826"/>
    <w:rsid w:val="00756D1F"/>
    <w:rsid w:val="00760934"/>
    <w:rsid w:val="007612D3"/>
    <w:rsid w:val="007612E6"/>
    <w:rsid w:val="007613A6"/>
    <w:rsid w:val="00762C4D"/>
    <w:rsid w:val="00763984"/>
    <w:rsid w:val="00763DDB"/>
    <w:rsid w:val="007647CC"/>
    <w:rsid w:val="00766765"/>
    <w:rsid w:val="00767574"/>
    <w:rsid w:val="00767809"/>
    <w:rsid w:val="00771012"/>
    <w:rsid w:val="007739F9"/>
    <w:rsid w:val="00773B21"/>
    <w:rsid w:val="00773C84"/>
    <w:rsid w:val="007743FA"/>
    <w:rsid w:val="00775A8A"/>
    <w:rsid w:val="00776925"/>
    <w:rsid w:val="00777786"/>
    <w:rsid w:val="007803EF"/>
    <w:rsid w:val="00781BA4"/>
    <w:rsid w:val="00781F78"/>
    <w:rsid w:val="00782271"/>
    <w:rsid w:val="0078326A"/>
    <w:rsid w:val="007835D2"/>
    <w:rsid w:val="0078444A"/>
    <w:rsid w:val="007848C7"/>
    <w:rsid w:val="00786F19"/>
    <w:rsid w:val="00786F89"/>
    <w:rsid w:val="00787EE8"/>
    <w:rsid w:val="0079002B"/>
    <w:rsid w:val="00790282"/>
    <w:rsid w:val="00790762"/>
    <w:rsid w:val="00790909"/>
    <w:rsid w:val="00790CDA"/>
    <w:rsid w:val="00791155"/>
    <w:rsid w:val="007925DB"/>
    <w:rsid w:val="007928CC"/>
    <w:rsid w:val="00792D19"/>
    <w:rsid w:val="007944F3"/>
    <w:rsid w:val="007946F8"/>
    <w:rsid w:val="00794B66"/>
    <w:rsid w:val="00795360"/>
    <w:rsid w:val="00795489"/>
    <w:rsid w:val="00796F9B"/>
    <w:rsid w:val="00797247"/>
    <w:rsid w:val="00797D96"/>
    <w:rsid w:val="00797EE0"/>
    <w:rsid w:val="007A0E29"/>
    <w:rsid w:val="007A17F3"/>
    <w:rsid w:val="007A1DC6"/>
    <w:rsid w:val="007A227A"/>
    <w:rsid w:val="007A2446"/>
    <w:rsid w:val="007A2514"/>
    <w:rsid w:val="007A2B08"/>
    <w:rsid w:val="007A4209"/>
    <w:rsid w:val="007A46B0"/>
    <w:rsid w:val="007A765A"/>
    <w:rsid w:val="007A776D"/>
    <w:rsid w:val="007A7D26"/>
    <w:rsid w:val="007B0FE5"/>
    <w:rsid w:val="007B1A38"/>
    <w:rsid w:val="007B210D"/>
    <w:rsid w:val="007B2209"/>
    <w:rsid w:val="007B25A1"/>
    <w:rsid w:val="007B2C0B"/>
    <w:rsid w:val="007B36A9"/>
    <w:rsid w:val="007B58EA"/>
    <w:rsid w:val="007B6897"/>
    <w:rsid w:val="007B7023"/>
    <w:rsid w:val="007B7656"/>
    <w:rsid w:val="007B7BED"/>
    <w:rsid w:val="007B7E2A"/>
    <w:rsid w:val="007C03DF"/>
    <w:rsid w:val="007C04C0"/>
    <w:rsid w:val="007C0548"/>
    <w:rsid w:val="007C1D4D"/>
    <w:rsid w:val="007C326F"/>
    <w:rsid w:val="007C39FB"/>
    <w:rsid w:val="007C40B1"/>
    <w:rsid w:val="007C49D4"/>
    <w:rsid w:val="007C4E9A"/>
    <w:rsid w:val="007C525B"/>
    <w:rsid w:val="007C56A1"/>
    <w:rsid w:val="007C6A60"/>
    <w:rsid w:val="007C6AD2"/>
    <w:rsid w:val="007C710C"/>
    <w:rsid w:val="007C77B1"/>
    <w:rsid w:val="007C7DDA"/>
    <w:rsid w:val="007D04DA"/>
    <w:rsid w:val="007D060C"/>
    <w:rsid w:val="007D0A79"/>
    <w:rsid w:val="007D14FE"/>
    <w:rsid w:val="007D1AB5"/>
    <w:rsid w:val="007D204A"/>
    <w:rsid w:val="007D2ECC"/>
    <w:rsid w:val="007D30F3"/>
    <w:rsid w:val="007D3430"/>
    <w:rsid w:val="007D40EC"/>
    <w:rsid w:val="007D43F5"/>
    <w:rsid w:val="007D45B3"/>
    <w:rsid w:val="007D501A"/>
    <w:rsid w:val="007D509A"/>
    <w:rsid w:val="007D64F2"/>
    <w:rsid w:val="007D687C"/>
    <w:rsid w:val="007D7ADD"/>
    <w:rsid w:val="007E063E"/>
    <w:rsid w:val="007E0EE6"/>
    <w:rsid w:val="007E2886"/>
    <w:rsid w:val="007E29EE"/>
    <w:rsid w:val="007E2D3B"/>
    <w:rsid w:val="007E3064"/>
    <w:rsid w:val="007E31C2"/>
    <w:rsid w:val="007E323C"/>
    <w:rsid w:val="007E34D9"/>
    <w:rsid w:val="007E3CFF"/>
    <w:rsid w:val="007E3DCC"/>
    <w:rsid w:val="007E3E9A"/>
    <w:rsid w:val="007E5049"/>
    <w:rsid w:val="007E50B3"/>
    <w:rsid w:val="007E6944"/>
    <w:rsid w:val="007E729B"/>
    <w:rsid w:val="007E76F2"/>
    <w:rsid w:val="007E7D5E"/>
    <w:rsid w:val="007F016F"/>
    <w:rsid w:val="007F066D"/>
    <w:rsid w:val="007F0DBA"/>
    <w:rsid w:val="007F0FEA"/>
    <w:rsid w:val="007F13E6"/>
    <w:rsid w:val="007F3DB9"/>
    <w:rsid w:val="007F4343"/>
    <w:rsid w:val="007F582F"/>
    <w:rsid w:val="007F638A"/>
    <w:rsid w:val="007F6A55"/>
    <w:rsid w:val="007F6C9A"/>
    <w:rsid w:val="007F6E60"/>
    <w:rsid w:val="007F7D70"/>
    <w:rsid w:val="00800843"/>
    <w:rsid w:val="00800F2E"/>
    <w:rsid w:val="00801715"/>
    <w:rsid w:val="00801C34"/>
    <w:rsid w:val="00801F1F"/>
    <w:rsid w:val="0080250C"/>
    <w:rsid w:val="0080269B"/>
    <w:rsid w:val="008026E0"/>
    <w:rsid w:val="00802F58"/>
    <w:rsid w:val="00802FB3"/>
    <w:rsid w:val="008036EB"/>
    <w:rsid w:val="00804249"/>
    <w:rsid w:val="00804D52"/>
    <w:rsid w:val="00805620"/>
    <w:rsid w:val="00805BAD"/>
    <w:rsid w:val="00806353"/>
    <w:rsid w:val="008105D6"/>
    <w:rsid w:val="008108FD"/>
    <w:rsid w:val="008119A4"/>
    <w:rsid w:val="00812B9D"/>
    <w:rsid w:val="00813E7E"/>
    <w:rsid w:val="00814C4C"/>
    <w:rsid w:val="00814E63"/>
    <w:rsid w:val="008150C2"/>
    <w:rsid w:val="0081540F"/>
    <w:rsid w:val="00816674"/>
    <w:rsid w:val="00817274"/>
    <w:rsid w:val="00817279"/>
    <w:rsid w:val="008175C4"/>
    <w:rsid w:val="00817D5E"/>
    <w:rsid w:val="00817ECD"/>
    <w:rsid w:val="00820920"/>
    <w:rsid w:val="00820CC1"/>
    <w:rsid w:val="008218F0"/>
    <w:rsid w:val="008219CD"/>
    <w:rsid w:val="0082236B"/>
    <w:rsid w:val="00822B2D"/>
    <w:rsid w:val="00823119"/>
    <w:rsid w:val="008243A5"/>
    <w:rsid w:val="008248CD"/>
    <w:rsid w:val="00824A27"/>
    <w:rsid w:val="00824C45"/>
    <w:rsid w:val="00824F55"/>
    <w:rsid w:val="0082594A"/>
    <w:rsid w:val="0082655D"/>
    <w:rsid w:val="00826E47"/>
    <w:rsid w:val="008276ED"/>
    <w:rsid w:val="008277ED"/>
    <w:rsid w:val="00830434"/>
    <w:rsid w:val="00830687"/>
    <w:rsid w:val="008306D5"/>
    <w:rsid w:val="00831615"/>
    <w:rsid w:val="0083300D"/>
    <w:rsid w:val="0083305A"/>
    <w:rsid w:val="008334AD"/>
    <w:rsid w:val="00833D1F"/>
    <w:rsid w:val="008342F2"/>
    <w:rsid w:val="00834531"/>
    <w:rsid w:val="00834B3D"/>
    <w:rsid w:val="008352BD"/>
    <w:rsid w:val="008356EE"/>
    <w:rsid w:val="00835C3B"/>
    <w:rsid w:val="00836BEA"/>
    <w:rsid w:val="00836CA8"/>
    <w:rsid w:val="008375DF"/>
    <w:rsid w:val="00837C13"/>
    <w:rsid w:val="00837F89"/>
    <w:rsid w:val="00840725"/>
    <w:rsid w:val="00840A18"/>
    <w:rsid w:val="00840DF3"/>
    <w:rsid w:val="0084274A"/>
    <w:rsid w:val="0084283D"/>
    <w:rsid w:val="00842BC7"/>
    <w:rsid w:val="0084314A"/>
    <w:rsid w:val="008432D6"/>
    <w:rsid w:val="00843314"/>
    <w:rsid w:val="0084501B"/>
    <w:rsid w:val="00846108"/>
    <w:rsid w:val="00847243"/>
    <w:rsid w:val="008515BF"/>
    <w:rsid w:val="008515FC"/>
    <w:rsid w:val="00851EBF"/>
    <w:rsid w:val="0085219B"/>
    <w:rsid w:val="00852255"/>
    <w:rsid w:val="00853476"/>
    <w:rsid w:val="00853503"/>
    <w:rsid w:val="00853BD6"/>
    <w:rsid w:val="00854711"/>
    <w:rsid w:val="00854BCA"/>
    <w:rsid w:val="00855AD0"/>
    <w:rsid w:val="00855BC2"/>
    <w:rsid w:val="00856A53"/>
    <w:rsid w:val="00856E10"/>
    <w:rsid w:val="00857291"/>
    <w:rsid w:val="008579AE"/>
    <w:rsid w:val="008603F0"/>
    <w:rsid w:val="00861562"/>
    <w:rsid w:val="008617E1"/>
    <w:rsid w:val="00863205"/>
    <w:rsid w:val="008632CA"/>
    <w:rsid w:val="00863E67"/>
    <w:rsid w:val="00863E76"/>
    <w:rsid w:val="00864714"/>
    <w:rsid w:val="00864A4F"/>
    <w:rsid w:val="00864FCA"/>
    <w:rsid w:val="008654EF"/>
    <w:rsid w:val="00866B5C"/>
    <w:rsid w:val="00870413"/>
    <w:rsid w:val="00870A05"/>
    <w:rsid w:val="008713E3"/>
    <w:rsid w:val="0087201E"/>
    <w:rsid w:val="008732DF"/>
    <w:rsid w:val="008741DF"/>
    <w:rsid w:val="00874B49"/>
    <w:rsid w:val="00874B6C"/>
    <w:rsid w:val="008753C8"/>
    <w:rsid w:val="00875DBA"/>
    <w:rsid w:val="00877C1A"/>
    <w:rsid w:val="00877DA6"/>
    <w:rsid w:val="00877EFB"/>
    <w:rsid w:val="00880AA2"/>
    <w:rsid w:val="00881DE0"/>
    <w:rsid w:val="008826D3"/>
    <w:rsid w:val="00882F1A"/>
    <w:rsid w:val="008832D4"/>
    <w:rsid w:val="0088334C"/>
    <w:rsid w:val="00884627"/>
    <w:rsid w:val="00884A47"/>
    <w:rsid w:val="00885CCF"/>
    <w:rsid w:val="0088609A"/>
    <w:rsid w:val="008870E4"/>
    <w:rsid w:val="0088731A"/>
    <w:rsid w:val="00887AA6"/>
    <w:rsid w:val="008902EC"/>
    <w:rsid w:val="0089049B"/>
    <w:rsid w:val="00891C1E"/>
    <w:rsid w:val="00892591"/>
    <w:rsid w:val="00892774"/>
    <w:rsid w:val="00892828"/>
    <w:rsid w:val="00892F4C"/>
    <w:rsid w:val="00894058"/>
    <w:rsid w:val="008944B5"/>
    <w:rsid w:val="00895022"/>
    <w:rsid w:val="00895D6D"/>
    <w:rsid w:val="00896E76"/>
    <w:rsid w:val="0089726F"/>
    <w:rsid w:val="00897F3D"/>
    <w:rsid w:val="008A0D86"/>
    <w:rsid w:val="008A1179"/>
    <w:rsid w:val="008A16BC"/>
    <w:rsid w:val="008A1D42"/>
    <w:rsid w:val="008A322B"/>
    <w:rsid w:val="008A3AC9"/>
    <w:rsid w:val="008A4E55"/>
    <w:rsid w:val="008A52F2"/>
    <w:rsid w:val="008A5A3A"/>
    <w:rsid w:val="008A7113"/>
    <w:rsid w:val="008A768A"/>
    <w:rsid w:val="008B0785"/>
    <w:rsid w:val="008B0F18"/>
    <w:rsid w:val="008B1198"/>
    <w:rsid w:val="008B2AD6"/>
    <w:rsid w:val="008B318F"/>
    <w:rsid w:val="008B3AD9"/>
    <w:rsid w:val="008B4DA2"/>
    <w:rsid w:val="008B4EAD"/>
    <w:rsid w:val="008B50CD"/>
    <w:rsid w:val="008B57A0"/>
    <w:rsid w:val="008B5C66"/>
    <w:rsid w:val="008B7277"/>
    <w:rsid w:val="008B7E2A"/>
    <w:rsid w:val="008C0835"/>
    <w:rsid w:val="008C1238"/>
    <w:rsid w:val="008C1B0D"/>
    <w:rsid w:val="008C2059"/>
    <w:rsid w:val="008C3B6E"/>
    <w:rsid w:val="008C4596"/>
    <w:rsid w:val="008C5C73"/>
    <w:rsid w:val="008C613E"/>
    <w:rsid w:val="008C7290"/>
    <w:rsid w:val="008C7686"/>
    <w:rsid w:val="008C7753"/>
    <w:rsid w:val="008C7F4E"/>
    <w:rsid w:val="008D018A"/>
    <w:rsid w:val="008D0909"/>
    <w:rsid w:val="008D1CBB"/>
    <w:rsid w:val="008D1DDE"/>
    <w:rsid w:val="008D261A"/>
    <w:rsid w:val="008D2AC2"/>
    <w:rsid w:val="008D2E64"/>
    <w:rsid w:val="008D30D4"/>
    <w:rsid w:val="008D31CC"/>
    <w:rsid w:val="008D392C"/>
    <w:rsid w:val="008D3F53"/>
    <w:rsid w:val="008D4C3C"/>
    <w:rsid w:val="008D5445"/>
    <w:rsid w:val="008D561D"/>
    <w:rsid w:val="008D5A8B"/>
    <w:rsid w:val="008D6AB4"/>
    <w:rsid w:val="008D7B67"/>
    <w:rsid w:val="008E04F9"/>
    <w:rsid w:val="008E08F4"/>
    <w:rsid w:val="008E0999"/>
    <w:rsid w:val="008E1A79"/>
    <w:rsid w:val="008E31A5"/>
    <w:rsid w:val="008E4BE8"/>
    <w:rsid w:val="008E59CE"/>
    <w:rsid w:val="008E6856"/>
    <w:rsid w:val="008E7880"/>
    <w:rsid w:val="008F0283"/>
    <w:rsid w:val="008F0541"/>
    <w:rsid w:val="008F0EA2"/>
    <w:rsid w:val="008F1714"/>
    <w:rsid w:val="008F17F6"/>
    <w:rsid w:val="008F18CF"/>
    <w:rsid w:val="008F27CD"/>
    <w:rsid w:val="008F29EC"/>
    <w:rsid w:val="008F3095"/>
    <w:rsid w:val="008F3330"/>
    <w:rsid w:val="008F3E20"/>
    <w:rsid w:val="008F4010"/>
    <w:rsid w:val="008F4214"/>
    <w:rsid w:val="008F4743"/>
    <w:rsid w:val="008F4759"/>
    <w:rsid w:val="008F480C"/>
    <w:rsid w:val="008F4F3C"/>
    <w:rsid w:val="008F5516"/>
    <w:rsid w:val="008F59DF"/>
    <w:rsid w:val="008F76E9"/>
    <w:rsid w:val="008F7F19"/>
    <w:rsid w:val="009002D9"/>
    <w:rsid w:val="00902668"/>
    <w:rsid w:val="00902715"/>
    <w:rsid w:val="00902C57"/>
    <w:rsid w:val="0090458B"/>
    <w:rsid w:val="00904726"/>
    <w:rsid w:val="0090503F"/>
    <w:rsid w:val="00905A56"/>
    <w:rsid w:val="00905B8C"/>
    <w:rsid w:val="00905F55"/>
    <w:rsid w:val="00906420"/>
    <w:rsid w:val="00906730"/>
    <w:rsid w:val="00906962"/>
    <w:rsid w:val="009126E9"/>
    <w:rsid w:val="00912E86"/>
    <w:rsid w:val="0091306D"/>
    <w:rsid w:val="009135BF"/>
    <w:rsid w:val="00913CFA"/>
    <w:rsid w:val="00913D5C"/>
    <w:rsid w:val="00913EEB"/>
    <w:rsid w:val="00913FF0"/>
    <w:rsid w:val="0091519D"/>
    <w:rsid w:val="0091675E"/>
    <w:rsid w:val="009174B4"/>
    <w:rsid w:val="00917ADF"/>
    <w:rsid w:val="0092132D"/>
    <w:rsid w:val="00921857"/>
    <w:rsid w:val="00921B43"/>
    <w:rsid w:val="0092270D"/>
    <w:rsid w:val="0092381B"/>
    <w:rsid w:val="00923AA9"/>
    <w:rsid w:val="00923D5A"/>
    <w:rsid w:val="009244E8"/>
    <w:rsid w:val="00924C3B"/>
    <w:rsid w:val="00926276"/>
    <w:rsid w:val="0092647A"/>
    <w:rsid w:val="009278C7"/>
    <w:rsid w:val="00930494"/>
    <w:rsid w:val="00932586"/>
    <w:rsid w:val="0093312C"/>
    <w:rsid w:val="0093332A"/>
    <w:rsid w:val="009343C1"/>
    <w:rsid w:val="00934750"/>
    <w:rsid w:val="00935A5D"/>
    <w:rsid w:val="00935AA2"/>
    <w:rsid w:val="00936101"/>
    <w:rsid w:val="0093653D"/>
    <w:rsid w:val="009378F8"/>
    <w:rsid w:val="00937A47"/>
    <w:rsid w:val="00940654"/>
    <w:rsid w:val="009408C2"/>
    <w:rsid w:val="00940E2D"/>
    <w:rsid w:val="00942292"/>
    <w:rsid w:val="0094262F"/>
    <w:rsid w:val="00942855"/>
    <w:rsid w:val="00944801"/>
    <w:rsid w:val="00945030"/>
    <w:rsid w:val="0094596F"/>
    <w:rsid w:val="00946127"/>
    <w:rsid w:val="00946851"/>
    <w:rsid w:val="00946C03"/>
    <w:rsid w:val="00946C58"/>
    <w:rsid w:val="00947DBA"/>
    <w:rsid w:val="00947F23"/>
    <w:rsid w:val="00950F77"/>
    <w:rsid w:val="00951247"/>
    <w:rsid w:val="0095140A"/>
    <w:rsid w:val="00951A12"/>
    <w:rsid w:val="00951E58"/>
    <w:rsid w:val="00952107"/>
    <w:rsid w:val="00952A69"/>
    <w:rsid w:val="00952BB9"/>
    <w:rsid w:val="00955175"/>
    <w:rsid w:val="0095556E"/>
    <w:rsid w:val="009555EB"/>
    <w:rsid w:val="009556EE"/>
    <w:rsid w:val="009558CF"/>
    <w:rsid w:val="00956B84"/>
    <w:rsid w:val="00960932"/>
    <w:rsid w:val="00961393"/>
    <w:rsid w:val="009619B4"/>
    <w:rsid w:val="00962757"/>
    <w:rsid w:val="009630B4"/>
    <w:rsid w:val="009634AE"/>
    <w:rsid w:val="00964514"/>
    <w:rsid w:val="00964E3D"/>
    <w:rsid w:val="00965B8A"/>
    <w:rsid w:val="00965CB9"/>
    <w:rsid w:val="00965F15"/>
    <w:rsid w:val="00966B45"/>
    <w:rsid w:val="009676A7"/>
    <w:rsid w:val="00967C98"/>
    <w:rsid w:val="00967EC2"/>
    <w:rsid w:val="0097146F"/>
    <w:rsid w:val="00971E9C"/>
    <w:rsid w:val="009739A7"/>
    <w:rsid w:val="00973CB7"/>
    <w:rsid w:val="0097555F"/>
    <w:rsid w:val="00976850"/>
    <w:rsid w:val="009768E3"/>
    <w:rsid w:val="00977316"/>
    <w:rsid w:val="00977B29"/>
    <w:rsid w:val="00977EE6"/>
    <w:rsid w:val="0098016F"/>
    <w:rsid w:val="00980CA2"/>
    <w:rsid w:val="0098143F"/>
    <w:rsid w:val="00981F65"/>
    <w:rsid w:val="009830FF"/>
    <w:rsid w:val="00984901"/>
    <w:rsid w:val="00985D18"/>
    <w:rsid w:val="00985F12"/>
    <w:rsid w:val="00985F1E"/>
    <w:rsid w:val="00986CCB"/>
    <w:rsid w:val="00986FEB"/>
    <w:rsid w:val="00987997"/>
    <w:rsid w:val="00987CD1"/>
    <w:rsid w:val="00990215"/>
    <w:rsid w:val="0099186D"/>
    <w:rsid w:val="00991EC9"/>
    <w:rsid w:val="009922A0"/>
    <w:rsid w:val="00992F02"/>
    <w:rsid w:val="0099551D"/>
    <w:rsid w:val="00995943"/>
    <w:rsid w:val="00995A93"/>
    <w:rsid w:val="009960AA"/>
    <w:rsid w:val="009967BA"/>
    <w:rsid w:val="0099698D"/>
    <w:rsid w:val="00996B0D"/>
    <w:rsid w:val="00996BD4"/>
    <w:rsid w:val="009979A3"/>
    <w:rsid w:val="009A06C2"/>
    <w:rsid w:val="009A0FEC"/>
    <w:rsid w:val="009A134B"/>
    <w:rsid w:val="009A16FB"/>
    <w:rsid w:val="009A1AC2"/>
    <w:rsid w:val="009A1CA0"/>
    <w:rsid w:val="009A3570"/>
    <w:rsid w:val="009A38AB"/>
    <w:rsid w:val="009A3AD0"/>
    <w:rsid w:val="009A48D1"/>
    <w:rsid w:val="009A55DF"/>
    <w:rsid w:val="009A5653"/>
    <w:rsid w:val="009A7876"/>
    <w:rsid w:val="009A7982"/>
    <w:rsid w:val="009B070D"/>
    <w:rsid w:val="009B07CA"/>
    <w:rsid w:val="009B1D80"/>
    <w:rsid w:val="009B24D4"/>
    <w:rsid w:val="009B33D6"/>
    <w:rsid w:val="009B34CB"/>
    <w:rsid w:val="009B3B5C"/>
    <w:rsid w:val="009B5EA6"/>
    <w:rsid w:val="009B6377"/>
    <w:rsid w:val="009B64B9"/>
    <w:rsid w:val="009B6890"/>
    <w:rsid w:val="009B6DCA"/>
    <w:rsid w:val="009B6E7A"/>
    <w:rsid w:val="009C17EE"/>
    <w:rsid w:val="009C1C22"/>
    <w:rsid w:val="009C461B"/>
    <w:rsid w:val="009C515B"/>
    <w:rsid w:val="009C5AB1"/>
    <w:rsid w:val="009C6321"/>
    <w:rsid w:val="009C6AC9"/>
    <w:rsid w:val="009D07F6"/>
    <w:rsid w:val="009D1433"/>
    <w:rsid w:val="009D19FF"/>
    <w:rsid w:val="009D1FD5"/>
    <w:rsid w:val="009D23DF"/>
    <w:rsid w:val="009D24B8"/>
    <w:rsid w:val="009D25ED"/>
    <w:rsid w:val="009D2B39"/>
    <w:rsid w:val="009D3505"/>
    <w:rsid w:val="009D37AC"/>
    <w:rsid w:val="009D4C62"/>
    <w:rsid w:val="009D56F2"/>
    <w:rsid w:val="009D5CC7"/>
    <w:rsid w:val="009D6286"/>
    <w:rsid w:val="009D6EF9"/>
    <w:rsid w:val="009D704E"/>
    <w:rsid w:val="009D7DB9"/>
    <w:rsid w:val="009E09C7"/>
    <w:rsid w:val="009E106F"/>
    <w:rsid w:val="009E10CC"/>
    <w:rsid w:val="009E138E"/>
    <w:rsid w:val="009E1AE1"/>
    <w:rsid w:val="009E1F47"/>
    <w:rsid w:val="009E2728"/>
    <w:rsid w:val="009E275F"/>
    <w:rsid w:val="009E39E5"/>
    <w:rsid w:val="009E4190"/>
    <w:rsid w:val="009E429A"/>
    <w:rsid w:val="009E5183"/>
    <w:rsid w:val="009E5BB7"/>
    <w:rsid w:val="009E67A5"/>
    <w:rsid w:val="009E69A0"/>
    <w:rsid w:val="009E6A36"/>
    <w:rsid w:val="009E72A7"/>
    <w:rsid w:val="009E7372"/>
    <w:rsid w:val="009E7AC8"/>
    <w:rsid w:val="009E7AFA"/>
    <w:rsid w:val="009F0B2E"/>
    <w:rsid w:val="009F0FE5"/>
    <w:rsid w:val="009F1E39"/>
    <w:rsid w:val="009F2590"/>
    <w:rsid w:val="009F3430"/>
    <w:rsid w:val="009F54C6"/>
    <w:rsid w:val="009F5624"/>
    <w:rsid w:val="009F5B0C"/>
    <w:rsid w:val="009F60C1"/>
    <w:rsid w:val="009F6D53"/>
    <w:rsid w:val="009F76EA"/>
    <w:rsid w:val="009F773E"/>
    <w:rsid w:val="00A0027E"/>
    <w:rsid w:val="00A03B72"/>
    <w:rsid w:val="00A04558"/>
    <w:rsid w:val="00A055A1"/>
    <w:rsid w:val="00A05EE3"/>
    <w:rsid w:val="00A06B0D"/>
    <w:rsid w:val="00A06E51"/>
    <w:rsid w:val="00A10703"/>
    <w:rsid w:val="00A108D9"/>
    <w:rsid w:val="00A110A5"/>
    <w:rsid w:val="00A11A8A"/>
    <w:rsid w:val="00A11B62"/>
    <w:rsid w:val="00A11D7B"/>
    <w:rsid w:val="00A12993"/>
    <w:rsid w:val="00A1391A"/>
    <w:rsid w:val="00A14236"/>
    <w:rsid w:val="00A1509E"/>
    <w:rsid w:val="00A1521C"/>
    <w:rsid w:val="00A157BF"/>
    <w:rsid w:val="00A15BC6"/>
    <w:rsid w:val="00A16DC3"/>
    <w:rsid w:val="00A17152"/>
    <w:rsid w:val="00A178B6"/>
    <w:rsid w:val="00A20A38"/>
    <w:rsid w:val="00A21387"/>
    <w:rsid w:val="00A21884"/>
    <w:rsid w:val="00A22DCD"/>
    <w:rsid w:val="00A23866"/>
    <w:rsid w:val="00A23E56"/>
    <w:rsid w:val="00A24F0D"/>
    <w:rsid w:val="00A258AD"/>
    <w:rsid w:val="00A25939"/>
    <w:rsid w:val="00A2620E"/>
    <w:rsid w:val="00A26337"/>
    <w:rsid w:val="00A26589"/>
    <w:rsid w:val="00A267DB"/>
    <w:rsid w:val="00A26A15"/>
    <w:rsid w:val="00A26B31"/>
    <w:rsid w:val="00A273E4"/>
    <w:rsid w:val="00A27752"/>
    <w:rsid w:val="00A27B5D"/>
    <w:rsid w:val="00A30488"/>
    <w:rsid w:val="00A306D2"/>
    <w:rsid w:val="00A30DBD"/>
    <w:rsid w:val="00A30E41"/>
    <w:rsid w:val="00A31BBF"/>
    <w:rsid w:val="00A32424"/>
    <w:rsid w:val="00A32B15"/>
    <w:rsid w:val="00A32B3B"/>
    <w:rsid w:val="00A341D8"/>
    <w:rsid w:val="00A341F8"/>
    <w:rsid w:val="00A34EA5"/>
    <w:rsid w:val="00A35233"/>
    <w:rsid w:val="00A35BA0"/>
    <w:rsid w:val="00A3659C"/>
    <w:rsid w:val="00A40ED1"/>
    <w:rsid w:val="00A42789"/>
    <w:rsid w:val="00A43242"/>
    <w:rsid w:val="00A43CC3"/>
    <w:rsid w:val="00A43D46"/>
    <w:rsid w:val="00A440C0"/>
    <w:rsid w:val="00A44133"/>
    <w:rsid w:val="00A45941"/>
    <w:rsid w:val="00A45BA6"/>
    <w:rsid w:val="00A45E92"/>
    <w:rsid w:val="00A45EBA"/>
    <w:rsid w:val="00A473B9"/>
    <w:rsid w:val="00A47537"/>
    <w:rsid w:val="00A47CAD"/>
    <w:rsid w:val="00A47E52"/>
    <w:rsid w:val="00A47EF8"/>
    <w:rsid w:val="00A52916"/>
    <w:rsid w:val="00A53387"/>
    <w:rsid w:val="00A535A6"/>
    <w:rsid w:val="00A537D3"/>
    <w:rsid w:val="00A53988"/>
    <w:rsid w:val="00A53BB8"/>
    <w:rsid w:val="00A53C69"/>
    <w:rsid w:val="00A53C75"/>
    <w:rsid w:val="00A54C60"/>
    <w:rsid w:val="00A54CBC"/>
    <w:rsid w:val="00A570BD"/>
    <w:rsid w:val="00A577D9"/>
    <w:rsid w:val="00A57FDD"/>
    <w:rsid w:val="00A6620F"/>
    <w:rsid w:val="00A669F2"/>
    <w:rsid w:val="00A66DC3"/>
    <w:rsid w:val="00A67289"/>
    <w:rsid w:val="00A70243"/>
    <w:rsid w:val="00A7084D"/>
    <w:rsid w:val="00A70A6D"/>
    <w:rsid w:val="00A7187D"/>
    <w:rsid w:val="00A718DF"/>
    <w:rsid w:val="00A72598"/>
    <w:rsid w:val="00A7273A"/>
    <w:rsid w:val="00A72F03"/>
    <w:rsid w:val="00A7389F"/>
    <w:rsid w:val="00A75314"/>
    <w:rsid w:val="00A759C6"/>
    <w:rsid w:val="00A76803"/>
    <w:rsid w:val="00A80989"/>
    <w:rsid w:val="00A80FD6"/>
    <w:rsid w:val="00A812B1"/>
    <w:rsid w:val="00A83502"/>
    <w:rsid w:val="00A83E3B"/>
    <w:rsid w:val="00A84057"/>
    <w:rsid w:val="00A84269"/>
    <w:rsid w:val="00A84E5C"/>
    <w:rsid w:val="00A85429"/>
    <w:rsid w:val="00A85C98"/>
    <w:rsid w:val="00A86300"/>
    <w:rsid w:val="00A86436"/>
    <w:rsid w:val="00A867B8"/>
    <w:rsid w:val="00A867EE"/>
    <w:rsid w:val="00A86C8D"/>
    <w:rsid w:val="00A87E40"/>
    <w:rsid w:val="00A9027B"/>
    <w:rsid w:val="00A90DA9"/>
    <w:rsid w:val="00A916CB"/>
    <w:rsid w:val="00A918B8"/>
    <w:rsid w:val="00A92F2E"/>
    <w:rsid w:val="00A93B01"/>
    <w:rsid w:val="00A945D9"/>
    <w:rsid w:val="00A948E2"/>
    <w:rsid w:val="00A95178"/>
    <w:rsid w:val="00A95C50"/>
    <w:rsid w:val="00A95E56"/>
    <w:rsid w:val="00A96C8E"/>
    <w:rsid w:val="00A970D8"/>
    <w:rsid w:val="00A97154"/>
    <w:rsid w:val="00A977E3"/>
    <w:rsid w:val="00AA1A2F"/>
    <w:rsid w:val="00AA1CAF"/>
    <w:rsid w:val="00AA1F4E"/>
    <w:rsid w:val="00AA220D"/>
    <w:rsid w:val="00AA2E8D"/>
    <w:rsid w:val="00AA489B"/>
    <w:rsid w:val="00AA4FD2"/>
    <w:rsid w:val="00AA557C"/>
    <w:rsid w:val="00AA5A2D"/>
    <w:rsid w:val="00AA656F"/>
    <w:rsid w:val="00AA69D7"/>
    <w:rsid w:val="00AA6A0A"/>
    <w:rsid w:val="00AA6A9D"/>
    <w:rsid w:val="00AA7021"/>
    <w:rsid w:val="00AA721F"/>
    <w:rsid w:val="00AA7257"/>
    <w:rsid w:val="00AB0E4B"/>
    <w:rsid w:val="00AB11C1"/>
    <w:rsid w:val="00AB2446"/>
    <w:rsid w:val="00AB28B9"/>
    <w:rsid w:val="00AB2D38"/>
    <w:rsid w:val="00AB3299"/>
    <w:rsid w:val="00AB3E26"/>
    <w:rsid w:val="00AB4606"/>
    <w:rsid w:val="00AB4B7B"/>
    <w:rsid w:val="00AB4F52"/>
    <w:rsid w:val="00AB574E"/>
    <w:rsid w:val="00AB601E"/>
    <w:rsid w:val="00AB6AB4"/>
    <w:rsid w:val="00AB7757"/>
    <w:rsid w:val="00AB7974"/>
    <w:rsid w:val="00AB7B83"/>
    <w:rsid w:val="00AC0290"/>
    <w:rsid w:val="00AC068E"/>
    <w:rsid w:val="00AC1D98"/>
    <w:rsid w:val="00AC2BDB"/>
    <w:rsid w:val="00AC3803"/>
    <w:rsid w:val="00AC395A"/>
    <w:rsid w:val="00AC506E"/>
    <w:rsid w:val="00AC5C44"/>
    <w:rsid w:val="00AC5D5D"/>
    <w:rsid w:val="00AC5FB3"/>
    <w:rsid w:val="00AC6498"/>
    <w:rsid w:val="00AC719E"/>
    <w:rsid w:val="00AC7275"/>
    <w:rsid w:val="00AD0CFC"/>
    <w:rsid w:val="00AD16A8"/>
    <w:rsid w:val="00AD19B7"/>
    <w:rsid w:val="00AD2090"/>
    <w:rsid w:val="00AD2FF0"/>
    <w:rsid w:val="00AD3DC0"/>
    <w:rsid w:val="00AD4345"/>
    <w:rsid w:val="00AD6211"/>
    <w:rsid w:val="00AD6A77"/>
    <w:rsid w:val="00AD6E4A"/>
    <w:rsid w:val="00AD6E67"/>
    <w:rsid w:val="00AD742B"/>
    <w:rsid w:val="00AE106A"/>
    <w:rsid w:val="00AE240C"/>
    <w:rsid w:val="00AE3B60"/>
    <w:rsid w:val="00AE47C1"/>
    <w:rsid w:val="00AE49EC"/>
    <w:rsid w:val="00AE5F6B"/>
    <w:rsid w:val="00AF1E13"/>
    <w:rsid w:val="00AF200A"/>
    <w:rsid w:val="00AF2133"/>
    <w:rsid w:val="00AF2ABF"/>
    <w:rsid w:val="00AF3096"/>
    <w:rsid w:val="00AF4472"/>
    <w:rsid w:val="00AF4BC5"/>
    <w:rsid w:val="00AF527F"/>
    <w:rsid w:val="00AF60DC"/>
    <w:rsid w:val="00AF73FD"/>
    <w:rsid w:val="00AF7954"/>
    <w:rsid w:val="00AF7B7D"/>
    <w:rsid w:val="00AF7E12"/>
    <w:rsid w:val="00B0052F"/>
    <w:rsid w:val="00B01EE8"/>
    <w:rsid w:val="00B02C4E"/>
    <w:rsid w:val="00B03364"/>
    <w:rsid w:val="00B0352D"/>
    <w:rsid w:val="00B0487E"/>
    <w:rsid w:val="00B04EA0"/>
    <w:rsid w:val="00B05723"/>
    <w:rsid w:val="00B05F5F"/>
    <w:rsid w:val="00B0731F"/>
    <w:rsid w:val="00B10194"/>
    <w:rsid w:val="00B10CB2"/>
    <w:rsid w:val="00B13545"/>
    <w:rsid w:val="00B1394D"/>
    <w:rsid w:val="00B146A7"/>
    <w:rsid w:val="00B16093"/>
    <w:rsid w:val="00B16BD2"/>
    <w:rsid w:val="00B1723D"/>
    <w:rsid w:val="00B20D50"/>
    <w:rsid w:val="00B20ECB"/>
    <w:rsid w:val="00B22976"/>
    <w:rsid w:val="00B23B73"/>
    <w:rsid w:val="00B23D95"/>
    <w:rsid w:val="00B25090"/>
    <w:rsid w:val="00B250D0"/>
    <w:rsid w:val="00B2511C"/>
    <w:rsid w:val="00B256EE"/>
    <w:rsid w:val="00B25C71"/>
    <w:rsid w:val="00B25F34"/>
    <w:rsid w:val="00B26776"/>
    <w:rsid w:val="00B26B1C"/>
    <w:rsid w:val="00B26CEE"/>
    <w:rsid w:val="00B26D83"/>
    <w:rsid w:val="00B2759A"/>
    <w:rsid w:val="00B275BD"/>
    <w:rsid w:val="00B27C9A"/>
    <w:rsid w:val="00B27DDC"/>
    <w:rsid w:val="00B27E9B"/>
    <w:rsid w:val="00B3176F"/>
    <w:rsid w:val="00B32500"/>
    <w:rsid w:val="00B32893"/>
    <w:rsid w:val="00B338F9"/>
    <w:rsid w:val="00B3439B"/>
    <w:rsid w:val="00B34AC1"/>
    <w:rsid w:val="00B3548C"/>
    <w:rsid w:val="00B35FBA"/>
    <w:rsid w:val="00B367CC"/>
    <w:rsid w:val="00B37E71"/>
    <w:rsid w:val="00B37FF0"/>
    <w:rsid w:val="00B40BAF"/>
    <w:rsid w:val="00B425A5"/>
    <w:rsid w:val="00B425D6"/>
    <w:rsid w:val="00B43A66"/>
    <w:rsid w:val="00B44995"/>
    <w:rsid w:val="00B44BAB"/>
    <w:rsid w:val="00B4509F"/>
    <w:rsid w:val="00B45856"/>
    <w:rsid w:val="00B50EE9"/>
    <w:rsid w:val="00B516F1"/>
    <w:rsid w:val="00B54DF2"/>
    <w:rsid w:val="00B55E86"/>
    <w:rsid w:val="00B560D3"/>
    <w:rsid w:val="00B5759C"/>
    <w:rsid w:val="00B6020A"/>
    <w:rsid w:val="00B604D5"/>
    <w:rsid w:val="00B60D4B"/>
    <w:rsid w:val="00B60E98"/>
    <w:rsid w:val="00B624D7"/>
    <w:rsid w:val="00B626C8"/>
    <w:rsid w:val="00B63463"/>
    <w:rsid w:val="00B6371D"/>
    <w:rsid w:val="00B637B8"/>
    <w:rsid w:val="00B63D00"/>
    <w:rsid w:val="00B63D5B"/>
    <w:rsid w:val="00B6449E"/>
    <w:rsid w:val="00B64599"/>
    <w:rsid w:val="00B648FA"/>
    <w:rsid w:val="00B652C4"/>
    <w:rsid w:val="00B655D2"/>
    <w:rsid w:val="00B65E46"/>
    <w:rsid w:val="00B664B8"/>
    <w:rsid w:val="00B66E40"/>
    <w:rsid w:val="00B66ED1"/>
    <w:rsid w:val="00B67033"/>
    <w:rsid w:val="00B67A29"/>
    <w:rsid w:val="00B70101"/>
    <w:rsid w:val="00B7040B"/>
    <w:rsid w:val="00B715BD"/>
    <w:rsid w:val="00B71CA9"/>
    <w:rsid w:val="00B729CD"/>
    <w:rsid w:val="00B73343"/>
    <w:rsid w:val="00B74362"/>
    <w:rsid w:val="00B748B8"/>
    <w:rsid w:val="00B74B7F"/>
    <w:rsid w:val="00B75559"/>
    <w:rsid w:val="00B755F5"/>
    <w:rsid w:val="00B75843"/>
    <w:rsid w:val="00B76947"/>
    <w:rsid w:val="00B7730F"/>
    <w:rsid w:val="00B77E46"/>
    <w:rsid w:val="00B80647"/>
    <w:rsid w:val="00B8133E"/>
    <w:rsid w:val="00B81C2F"/>
    <w:rsid w:val="00B848C1"/>
    <w:rsid w:val="00B84B0D"/>
    <w:rsid w:val="00B8570B"/>
    <w:rsid w:val="00B858E8"/>
    <w:rsid w:val="00B862E4"/>
    <w:rsid w:val="00B86541"/>
    <w:rsid w:val="00B86A71"/>
    <w:rsid w:val="00B86DE7"/>
    <w:rsid w:val="00B87258"/>
    <w:rsid w:val="00B90FD7"/>
    <w:rsid w:val="00B928A9"/>
    <w:rsid w:val="00B9486F"/>
    <w:rsid w:val="00B94C07"/>
    <w:rsid w:val="00B95296"/>
    <w:rsid w:val="00B962D8"/>
    <w:rsid w:val="00B9688B"/>
    <w:rsid w:val="00B97D5F"/>
    <w:rsid w:val="00BA0BD0"/>
    <w:rsid w:val="00BA0C20"/>
    <w:rsid w:val="00BA1CF4"/>
    <w:rsid w:val="00BA3940"/>
    <w:rsid w:val="00BA4327"/>
    <w:rsid w:val="00BA5238"/>
    <w:rsid w:val="00BA5694"/>
    <w:rsid w:val="00BA6158"/>
    <w:rsid w:val="00BA6AAB"/>
    <w:rsid w:val="00BA76D4"/>
    <w:rsid w:val="00BB0980"/>
    <w:rsid w:val="00BB112C"/>
    <w:rsid w:val="00BB14B1"/>
    <w:rsid w:val="00BB1FE0"/>
    <w:rsid w:val="00BB32A2"/>
    <w:rsid w:val="00BB53A7"/>
    <w:rsid w:val="00BB5791"/>
    <w:rsid w:val="00BB6427"/>
    <w:rsid w:val="00BB6823"/>
    <w:rsid w:val="00BB70F8"/>
    <w:rsid w:val="00BB76B0"/>
    <w:rsid w:val="00BC066F"/>
    <w:rsid w:val="00BC08A6"/>
    <w:rsid w:val="00BC0F09"/>
    <w:rsid w:val="00BC23CC"/>
    <w:rsid w:val="00BC2D46"/>
    <w:rsid w:val="00BC32AB"/>
    <w:rsid w:val="00BC3F33"/>
    <w:rsid w:val="00BC3FC1"/>
    <w:rsid w:val="00BC6166"/>
    <w:rsid w:val="00BC6EF6"/>
    <w:rsid w:val="00BC785F"/>
    <w:rsid w:val="00BC7F44"/>
    <w:rsid w:val="00BD0190"/>
    <w:rsid w:val="00BD07C1"/>
    <w:rsid w:val="00BD0C23"/>
    <w:rsid w:val="00BD0CAB"/>
    <w:rsid w:val="00BD2247"/>
    <w:rsid w:val="00BD3D98"/>
    <w:rsid w:val="00BD51B0"/>
    <w:rsid w:val="00BD5756"/>
    <w:rsid w:val="00BD5C3E"/>
    <w:rsid w:val="00BD5E18"/>
    <w:rsid w:val="00BD60CE"/>
    <w:rsid w:val="00BD6396"/>
    <w:rsid w:val="00BD73CC"/>
    <w:rsid w:val="00BD7466"/>
    <w:rsid w:val="00BD78DB"/>
    <w:rsid w:val="00BE00F4"/>
    <w:rsid w:val="00BE011E"/>
    <w:rsid w:val="00BE0358"/>
    <w:rsid w:val="00BE088E"/>
    <w:rsid w:val="00BE17F6"/>
    <w:rsid w:val="00BE1F06"/>
    <w:rsid w:val="00BE27C2"/>
    <w:rsid w:val="00BE2B1B"/>
    <w:rsid w:val="00BE39C2"/>
    <w:rsid w:val="00BE3FDA"/>
    <w:rsid w:val="00BE4C04"/>
    <w:rsid w:val="00BE51FD"/>
    <w:rsid w:val="00BE5340"/>
    <w:rsid w:val="00BE5B2B"/>
    <w:rsid w:val="00BE60C1"/>
    <w:rsid w:val="00BE66EA"/>
    <w:rsid w:val="00BF0B5D"/>
    <w:rsid w:val="00BF1432"/>
    <w:rsid w:val="00BF1692"/>
    <w:rsid w:val="00BF16A6"/>
    <w:rsid w:val="00BF1ACE"/>
    <w:rsid w:val="00BF21F4"/>
    <w:rsid w:val="00BF2387"/>
    <w:rsid w:val="00BF2582"/>
    <w:rsid w:val="00BF37E7"/>
    <w:rsid w:val="00BF3A41"/>
    <w:rsid w:val="00BF3E0B"/>
    <w:rsid w:val="00BF3FFD"/>
    <w:rsid w:val="00BF4276"/>
    <w:rsid w:val="00BF44A7"/>
    <w:rsid w:val="00BF6395"/>
    <w:rsid w:val="00BF6D4E"/>
    <w:rsid w:val="00BF6FCD"/>
    <w:rsid w:val="00BF730C"/>
    <w:rsid w:val="00C0044A"/>
    <w:rsid w:val="00C00B6F"/>
    <w:rsid w:val="00C015E1"/>
    <w:rsid w:val="00C03212"/>
    <w:rsid w:val="00C0392F"/>
    <w:rsid w:val="00C0409E"/>
    <w:rsid w:val="00C04AC6"/>
    <w:rsid w:val="00C04C63"/>
    <w:rsid w:val="00C04EEC"/>
    <w:rsid w:val="00C06ADE"/>
    <w:rsid w:val="00C06B8D"/>
    <w:rsid w:val="00C07184"/>
    <w:rsid w:val="00C10060"/>
    <w:rsid w:val="00C1096F"/>
    <w:rsid w:val="00C119A5"/>
    <w:rsid w:val="00C120EF"/>
    <w:rsid w:val="00C125C6"/>
    <w:rsid w:val="00C12AEB"/>
    <w:rsid w:val="00C12E89"/>
    <w:rsid w:val="00C13085"/>
    <w:rsid w:val="00C13BD6"/>
    <w:rsid w:val="00C14465"/>
    <w:rsid w:val="00C1483C"/>
    <w:rsid w:val="00C14A59"/>
    <w:rsid w:val="00C20308"/>
    <w:rsid w:val="00C203FB"/>
    <w:rsid w:val="00C204C7"/>
    <w:rsid w:val="00C23311"/>
    <w:rsid w:val="00C235D4"/>
    <w:rsid w:val="00C241F5"/>
    <w:rsid w:val="00C24E73"/>
    <w:rsid w:val="00C251AD"/>
    <w:rsid w:val="00C252CE"/>
    <w:rsid w:val="00C2768F"/>
    <w:rsid w:val="00C27837"/>
    <w:rsid w:val="00C27D55"/>
    <w:rsid w:val="00C3092D"/>
    <w:rsid w:val="00C30A20"/>
    <w:rsid w:val="00C30C19"/>
    <w:rsid w:val="00C31046"/>
    <w:rsid w:val="00C31AE5"/>
    <w:rsid w:val="00C323CD"/>
    <w:rsid w:val="00C326DA"/>
    <w:rsid w:val="00C33EEE"/>
    <w:rsid w:val="00C347C8"/>
    <w:rsid w:val="00C34B5B"/>
    <w:rsid w:val="00C34E71"/>
    <w:rsid w:val="00C35A29"/>
    <w:rsid w:val="00C35EAC"/>
    <w:rsid w:val="00C3609B"/>
    <w:rsid w:val="00C360D6"/>
    <w:rsid w:val="00C361AA"/>
    <w:rsid w:val="00C363F0"/>
    <w:rsid w:val="00C3733F"/>
    <w:rsid w:val="00C40558"/>
    <w:rsid w:val="00C41189"/>
    <w:rsid w:val="00C41330"/>
    <w:rsid w:val="00C4209D"/>
    <w:rsid w:val="00C4252F"/>
    <w:rsid w:val="00C43016"/>
    <w:rsid w:val="00C4328C"/>
    <w:rsid w:val="00C43B00"/>
    <w:rsid w:val="00C43BEC"/>
    <w:rsid w:val="00C44020"/>
    <w:rsid w:val="00C440B4"/>
    <w:rsid w:val="00C44229"/>
    <w:rsid w:val="00C44893"/>
    <w:rsid w:val="00C454B1"/>
    <w:rsid w:val="00C466B7"/>
    <w:rsid w:val="00C46AAC"/>
    <w:rsid w:val="00C47937"/>
    <w:rsid w:val="00C47A99"/>
    <w:rsid w:val="00C47EA0"/>
    <w:rsid w:val="00C50066"/>
    <w:rsid w:val="00C518C5"/>
    <w:rsid w:val="00C51C65"/>
    <w:rsid w:val="00C53B03"/>
    <w:rsid w:val="00C54F4D"/>
    <w:rsid w:val="00C554B2"/>
    <w:rsid w:val="00C565B4"/>
    <w:rsid w:val="00C56934"/>
    <w:rsid w:val="00C56C99"/>
    <w:rsid w:val="00C60DF4"/>
    <w:rsid w:val="00C62225"/>
    <w:rsid w:val="00C629C4"/>
    <w:rsid w:val="00C62C78"/>
    <w:rsid w:val="00C62D37"/>
    <w:rsid w:val="00C63E9F"/>
    <w:rsid w:val="00C64473"/>
    <w:rsid w:val="00C64720"/>
    <w:rsid w:val="00C64FDA"/>
    <w:rsid w:val="00C65096"/>
    <w:rsid w:val="00C65255"/>
    <w:rsid w:val="00C6556E"/>
    <w:rsid w:val="00C65CD9"/>
    <w:rsid w:val="00C6612C"/>
    <w:rsid w:val="00C663C9"/>
    <w:rsid w:val="00C666D2"/>
    <w:rsid w:val="00C66DCE"/>
    <w:rsid w:val="00C67A3C"/>
    <w:rsid w:val="00C703B6"/>
    <w:rsid w:val="00C70FB5"/>
    <w:rsid w:val="00C7254A"/>
    <w:rsid w:val="00C7313F"/>
    <w:rsid w:val="00C73857"/>
    <w:rsid w:val="00C7449D"/>
    <w:rsid w:val="00C74783"/>
    <w:rsid w:val="00C74958"/>
    <w:rsid w:val="00C76D7C"/>
    <w:rsid w:val="00C808AF"/>
    <w:rsid w:val="00C81564"/>
    <w:rsid w:val="00C81959"/>
    <w:rsid w:val="00C81A5C"/>
    <w:rsid w:val="00C821BB"/>
    <w:rsid w:val="00C837B8"/>
    <w:rsid w:val="00C83A11"/>
    <w:rsid w:val="00C83D64"/>
    <w:rsid w:val="00C845D5"/>
    <w:rsid w:val="00C858F7"/>
    <w:rsid w:val="00C85CE9"/>
    <w:rsid w:val="00C87350"/>
    <w:rsid w:val="00C87C4C"/>
    <w:rsid w:val="00C910C8"/>
    <w:rsid w:val="00C9281C"/>
    <w:rsid w:val="00C94AAC"/>
    <w:rsid w:val="00C95A2F"/>
    <w:rsid w:val="00C95DE2"/>
    <w:rsid w:val="00C965A2"/>
    <w:rsid w:val="00C97102"/>
    <w:rsid w:val="00C97243"/>
    <w:rsid w:val="00C977E7"/>
    <w:rsid w:val="00C9798A"/>
    <w:rsid w:val="00C97ABB"/>
    <w:rsid w:val="00CA0627"/>
    <w:rsid w:val="00CA0FC2"/>
    <w:rsid w:val="00CA1007"/>
    <w:rsid w:val="00CA109F"/>
    <w:rsid w:val="00CA10C9"/>
    <w:rsid w:val="00CA10E8"/>
    <w:rsid w:val="00CA16CF"/>
    <w:rsid w:val="00CA1912"/>
    <w:rsid w:val="00CA1AC6"/>
    <w:rsid w:val="00CA2FBD"/>
    <w:rsid w:val="00CA4529"/>
    <w:rsid w:val="00CA4B0C"/>
    <w:rsid w:val="00CA51D2"/>
    <w:rsid w:val="00CA548A"/>
    <w:rsid w:val="00CA5892"/>
    <w:rsid w:val="00CA64E0"/>
    <w:rsid w:val="00CA68B4"/>
    <w:rsid w:val="00CA69AD"/>
    <w:rsid w:val="00CB0B7C"/>
    <w:rsid w:val="00CB1585"/>
    <w:rsid w:val="00CB2543"/>
    <w:rsid w:val="00CB2FDF"/>
    <w:rsid w:val="00CB2FE7"/>
    <w:rsid w:val="00CB30B7"/>
    <w:rsid w:val="00CB3F1F"/>
    <w:rsid w:val="00CB4451"/>
    <w:rsid w:val="00CB4658"/>
    <w:rsid w:val="00CB551D"/>
    <w:rsid w:val="00CB5A4E"/>
    <w:rsid w:val="00CB5F24"/>
    <w:rsid w:val="00CB7B73"/>
    <w:rsid w:val="00CB7F4F"/>
    <w:rsid w:val="00CC04AB"/>
    <w:rsid w:val="00CC07F3"/>
    <w:rsid w:val="00CC1200"/>
    <w:rsid w:val="00CC1941"/>
    <w:rsid w:val="00CC2C97"/>
    <w:rsid w:val="00CC30DE"/>
    <w:rsid w:val="00CC318F"/>
    <w:rsid w:val="00CC41EF"/>
    <w:rsid w:val="00CC4500"/>
    <w:rsid w:val="00CC4A6D"/>
    <w:rsid w:val="00CC500E"/>
    <w:rsid w:val="00CC5021"/>
    <w:rsid w:val="00CC5B8D"/>
    <w:rsid w:val="00CC7105"/>
    <w:rsid w:val="00CC71D4"/>
    <w:rsid w:val="00CC720F"/>
    <w:rsid w:val="00CC7380"/>
    <w:rsid w:val="00CC7D70"/>
    <w:rsid w:val="00CD1155"/>
    <w:rsid w:val="00CD16C3"/>
    <w:rsid w:val="00CD2082"/>
    <w:rsid w:val="00CD2F7E"/>
    <w:rsid w:val="00CD3475"/>
    <w:rsid w:val="00CD3A36"/>
    <w:rsid w:val="00CD4840"/>
    <w:rsid w:val="00CD5502"/>
    <w:rsid w:val="00CD5678"/>
    <w:rsid w:val="00CD66B2"/>
    <w:rsid w:val="00CD7016"/>
    <w:rsid w:val="00CD7268"/>
    <w:rsid w:val="00CE021C"/>
    <w:rsid w:val="00CE06B6"/>
    <w:rsid w:val="00CE161A"/>
    <w:rsid w:val="00CE1CDA"/>
    <w:rsid w:val="00CE3156"/>
    <w:rsid w:val="00CE3279"/>
    <w:rsid w:val="00CE5F8A"/>
    <w:rsid w:val="00CE75D3"/>
    <w:rsid w:val="00CE79A5"/>
    <w:rsid w:val="00CE7FFD"/>
    <w:rsid w:val="00CF0036"/>
    <w:rsid w:val="00CF0886"/>
    <w:rsid w:val="00CF104B"/>
    <w:rsid w:val="00CF1F8E"/>
    <w:rsid w:val="00CF2871"/>
    <w:rsid w:val="00CF42C9"/>
    <w:rsid w:val="00CF4835"/>
    <w:rsid w:val="00CF493D"/>
    <w:rsid w:val="00CF5AEB"/>
    <w:rsid w:val="00CF5B0B"/>
    <w:rsid w:val="00CF5E4F"/>
    <w:rsid w:val="00CF669A"/>
    <w:rsid w:val="00CF6782"/>
    <w:rsid w:val="00CF6943"/>
    <w:rsid w:val="00CF69F4"/>
    <w:rsid w:val="00CF6F94"/>
    <w:rsid w:val="00CF7026"/>
    <w:rsid w:val="00CF78D8"/>
    <w:rsid w:val="00D00778"/>
    <w:rsid w:val="00D00845"/>
    <w:rsid w:val="00D00A29"/>
    <w:rsid w:val="00D0131C"/>
    <w:rsid w:val="00D01628"/>
    <w:rsid w:val="00D01EF3"/>
    <w:rsid w:val="00D02049"/>
    <w:rsid w:val="00D021DD"/>
    <w:rsid w:val="00D021FB"/>
    <w:rsid w:val="00D044A2"/>
    <w:rsid w:val="00D0489C"/>
    <w:rsid w:val="00D06803"/>
    <w:rsid w:val="00D06D10"/>
    <w:rsid w:val="00D07422"/>
    <w:rsid w:val="00D07A6A"/>
    <w:rsid w:val="00D07E63"/>
    <w:rsid w:val="00D07EBE"/>
    <w:rsid w:val="00D107F8"/>
    <w:rsid w:val="00D10DEC"/>
    <w:rsid w:val="00D126BE"/>
    <w:rsid w:val="00D12964"/>
    <w:rsid w:val="00D135AC"/>
    <w:rsid w:val="00D13F2F"/>
    <w:rsid w:val="00D1428E"/>
    <w:rsid w:val="00D145B8"/>
    <w:rsid w:val="00D150AF"/>
    <w:rsid w:val="00D1544C"/>
    <w:rsid w:val="00D16254"/>
    <w:rsid w:val="00D16280"/>
    <w:rsid w:val="00D16BEA"/>
    <w:rsid w:val="00D16ECD"/>
    <w:rsid w:val="00D17018"/>
    <w:rsid w:val="00D2054A"/>
    <w:rsid w:val="00D20B62"/>
    <w:rsid w:val="00D21672"/>
    <w:rsid w:val="00D2257E"/>
    <w:rsid w:val="00D226E7"/>
    <w:rsid w:val="00D22C9F"/>
    <w:rsid w:val="00D22E29"/>
    <w:rsid w:val="00D23E7B"/>
    <w:rsid w:val="00D24627"/>
    <w:rsid w:val="00D24BC1"/>
    <w:rsid w:val="00D24DD3"/>
    <w:rsid w:val="00D254F0"/>
    <w:rsid w:val="00D254F7"/>
    <w:rsid w:val="00D262C6"/>
    <w:rsid w:val="00D2636C"/>
    <w:rsid w:val="00D26EA4"/>
    <w:rsid w:val="00D27506"/>
    <w:rsid w:val="00D30127"/>
    <w:rsid w:val="00D3063A"/>
    <w:rsid w:val="00D30823"/>
    <w:rsid w:val="00D30AE1"/>
    <w:rsid w:val="00D30F3B"/>
    <w:rsid w:val="00D30F50"/>
    <w:rsid w:val="00D31196"/>
    <w:rsid w:val="00D311FB"/>
    <w:rsid w:val="00D31293"/>
    <w:rsid w:val="00D316A1"/>
    <w:rsid w:val="00D321D6"/>
    <w:rsid w:val="00D322E2"/>
    <w:rsid w:val="00D326FB"/>
    <w:rsid w:val="00D32716"/>
    <w:rsid w:val="00D32E1A"/>
    <w:rsid w:val="00D32F56"/>
    <w:rsid w:val="00D336E5"/>
    <w:rsid w:val="00D33BB1"/>
    <w:rsid w:val="00D34030"/>
    <w:rsid w:val="00D341F7"/>
    <w:rsid w:val="00D34604"/>
    <w:rsid w:val="00D34FE4"/>
    <w:rsid w:val="00D3541D"/>
    <w:rsid w:val="00D36F00"/>
    <w:rsid w:val="00D3728D"/>
    <w:rsid w:val="00D37FD9"/>
    <w:rsid w:val="00D40189"/>
    <w:rsid w:val="00D40404"/>
    <w:rsid w:val="00D40B9B"/>
    <w:rsid w:val="00D41FA5"/>
    <w:rsid w:val="00D425AF"/>
    <w:rsid w:val="00D42E4E"/>
    <w:rsid w:val="00D44AF1"/>
    <w:rsid w:val="00D46589"/>
    <w:rsid w:val="00D46A83"/>
    <w:rsid w:val="00D475A7"/>
    <w:rsid w:val="00D509B9"/>
    <w:rsid w:val="00D51106"/>
    <w:rsid w:val="00D51607"/>
    <w:rsid w:val="00D51F7F"/>
    <w:rsid w:val="00D52741"/>
    <w:rsid w:val="00D528DC"/>
    <w:rsid w:val="00D531F1"/>
    <w:rsid w:val="00D53597"/>
    <w:rsid w:val="00D5359D"/>
    <w:rsid w:val="00D5457C"/>
    <w:rsid w:val="00D54A31"/>
    <w:rsid w:val="00D552E4"/>
    <w:rsid w:val="00D55975"/>
    <w:rsid w:val="00D55A85"/>
    <w:rsid w:val="00D55C14"/>
    <w:rsid w:val="00D55CE9"/>
    <w:rsid w:val="00D5768E"/>
    <w:rsid w:val="00D60CDF"/>
    <w:rsid w:val="00D619DC"/>
    <w:rsid w:val="00D61B87"/>
    <w:rsid w:val="00D629C2"/>
    <w:rsid w:val="00D654F4"/>
    <w:rsid w:val="00D65BF2"/>
    <w:rsid w:val="00D660F8"/>
    <w:rsid w:val="00D6670A"/>
    <w:rsid w:val="00D672BB"/>
    <w:rsid w:val="00D6760A"/>
    <w:rsid w:val="00D67611"/>
    <w:rsid w:val="00D67DEB"/>
    <w:rsid w:val="00D71700"/>
    <w:rsid w:val="00D71A23"/>
    <w:rsid w:val="00D7248D"/>
    <w:rsid w:val="00D734B7"/>
    <w:rsid w:val="00D739C3"/>
    <w:rsid w:val="00D73D7C"/>
    <w:rsid w:val="00D749BF"/>
    <w:rsid w:val="00D76436"/>
    <w:rsid w:val="00D773E6"/>
    <w:rsid w:val="00D77B7A"/>
    <w:rsid w:val="00D80B9F"/>
    <w:rsid w:val="00D81132"/>
    <w:rsid w:val="00D816D9"/>
    <w:rsid w:val="00D82746"/>
    <w:rsid w:val="00D82D20"/>
    <w:rsid w:val="00D84967"/>
    <w:rsid w:val="00D85680"/>
    <w:rsid w:val="00D85DAF"/>
    <w:rsid w:val="00D8693F"/>
    <w:rsid w:val="00D86977"/>
    <w:rsid w:val="00D878E2"/>
    <w:rsid w:val="00D8798D"/>
    <w:rsid w:val="00D87A5D"/>
    <w:rsid w:val="00D87CF1"/>
    <w:rsid w:val="00D90BBB"/>
    <w:rsid w:val="00D92F65"/>
    <w:rsid w:val="00D93440"/>
    <w:rsid w:val="00D93CEA"/>
    <w:rsid w:val="00D94406"/>
    <w:rsid w:val="00D94CF6"/>
    <w:rsid w:val="00D957A6"/>
    <w:rsid w:val="00D97CC9"/>
    <w:rsid w:val="00DA17C7"/>
    <w:rsid w:val="00DA1907"/>
    <w:rsid w:val="00DA1F34"/>
    <w:rsid w:val="00DA232D"/>
    <w:rsid w:val="00DA2676"/>
    <w:rsid w:val="00DA272F"/>
    <w:rsid w:val="00DA3346"/>
    <w:rsid w:val="00DA53B6"/>
    <w:rsid w:val="00DA5800"/>
    <w:rsid w:val="00DA7882"/>
    <w:rsid w:val="00DB0248"/>
    <w:rsid w:val="00DB0421"/>
    <w:rsid w:val="00DB25BC"/>
    <w:rsid w:val="00DB269F"/>
    <w:rsid w:val="00DB299E"/>
    <w:rsid w:val="00DB3780"/>
    <w:rsid w:val="00DB407B"/>
    <w:rsid w:val="00DB47EE"/>
    <w:rsid w:val="00DB480C"/>
    <w:rsid w:val="00DB5954"/>
    <w:rsid w:val="00DB62DD"/>
    <w:rsid w:val="00DB6898"/>
    <w:rsid w:val="00DB6A78"/>
    <w:rsid w:val="00DC0409"/>
    <w:rsid w:val="00DC08AD"/>
    <w:rsid w:val="00DC0CB6"/>
    <w:rsid w:val="00DC1582"/>
    <w:rsid w:val="00DC2D6C"/>
    <w:rsid w:val="00DC30F8"/>
    <w:rsid w:val="00DC3AF0"/>
    <w:rsid w:val="00DC4152"/>
    <w:rsid w:val="00DC53A4"/>
    <w:rsid w:val="00DC5A11"/>
    <w:rsid w:val="00DC6A0D"/>
    <w:rsid w:val="00DC6C26"/>
    <w:rsid w:val="00DC6DAB"/>
    <w:rsid w:val="00DC7305"/>
    <w:rsid w:val="00DC7D31"/>
    <w:rsid w:val="00DC7E70"/>
    <w:rsid w:val="00DC7F06"/>
    <w:rsid w:val="00DD016A"/>
    <w:rsid w:val="00DD0F95"/>
    <w:rsid w:val="00DD1100"/>
    <w:rsid w:val="00DD188C"/>
    <w:rsid w:val="00DD2612"/>
    <w:rsid w:val="00DD26B9"/>
    <w:rsid w:val="00DD3844"/>
    <w:rsid w:val="00DD581D"/>
    <w:rsid w:val="00DD6AF8"/>
    <w:rsid w:val="00DD6CEB"/>
    <w:rsid w:val="00DD764F"/>
    <w:rsid w:val="00DE0394"/>
    <w:rsid w:val="00DE03D9"/>
    <w:rsid w:val="00DE044F"/>
    <w:rsid w:val="00DE0D48"/>
    <w:rsid w:val="00DE1034"/>
    <w:rsid w:val="00DE15D5"/>
    <w:rsid w:val="00DE1AE7"/>
    <w:rsid w:val="00DE215D"/>
    <w:rsid w:val="00DE32D9"/>
    <w:rsid w:val="00DE39E8"/>
    <w:rsid w:val="00DE3A3C"/>
    <w:rsid w:val="00DE3F61"/>
    <w:rsid w:val="00DE42ED"/>
    <w:rsid w:val="00DE4590"/>
    <w:rsid w:val="00DE537E"/>
    <w:rsid w:val="00DE7F9D"/>
    <w:rsid w:val="00DF1474"/>
    <w:rsid w:val="00DF1E68"/>
    <w:rsid w:val="00DF2A64"/>
    <w:rsid w:val="00DF2EDE"/>
    <w:rsid w:val="00DF3B90"/>
    <w:rsid w:val="00DF3EBA"/>
    <w:rsid w:val="00DF41F4"/>
    <w:rsid w:val="00DF51BB"/>
    <w:rsid w:val="00DF5755"/>
    <w:rsid w:val="00DF5BAF"/>
    <w:rsid w:val="00DF63CD"/>
    <w:rsid w:val="00DF6747"/>
    <w:rsid w:val="00DF6FDA"/>
    <w:rsid w:val="00DF7784"/>
    <w:rsid w:val="00E01F5F"/>
    <w:rsid w:val="00E02013"/>
    <w:rsid w:val="00E02956"/>
    <w:rsid w:val="00E03834"/>
    <w:rsid w:val="00E03F26"/>
    <w:rsid w:val="00E05D08"/>
    <w:rsid w:val="00E067F3"/>
    <w:rsid w:val="00E07CAB"/>
    <w:rsid w:val="00E10217"/>
    <w:rsid w:val="00E10C63"/>
    <w:rsid w:val="00E11524"/>
    <w:rsid w:val="00E12544"/>
    <w:rsid w:val="00E126D9"/>
    <w:rsid w:val="00E131A6"/>
    <w:rsid w:val="00E140CC"/>
    <w:rsid w:val="00E143A9"/>
    <w:rsid w:val="00E14724"/>
    <w:rsid w:val="00E14C17"/>
    <w:rsid w:val="00E14F8E"/>
    <w:rsid w:val="00E15300"/>
    <w:rsid w:val="00E16740"/>
    <w:rsid w:val="00E16C91"/>
    <w:rsid w:val="00E17057"/>
    <w:rsid w:val="00E17254"/>
    <w:rsid w:val="00E176D0"/>
    <w:rsid w:val="00E17A48"/>
    <w:rsid w:val="00E21614"/>
    <w:rsid w:val="00E21632"/>
    <w:rsid w:val="00E22143"/>
    <w:rsid w:val="00E22CA4"/>
    <w:rsid w:val="00E230DA"/>
    <w:rsid w:val="00E23AA9"/>
    <w:rsid w:val="00E2454D"/>
    <w:rsid w:val="00E24AC1"/>
    <w:rsid w:val="00E25A57"/>
    <w:rsid w:val="00E25B3A"/>
    <w:rsid w:val="00E263B0"/>
    <w:rsid w:val="00E264B6"/>
    <w:rsid w:val="00E27A05"/>
    <w:rsid w:val="00E302B0"/>
    <w:rsid w:val="00E30824"/>
    <w:rsid w:val="00E311DD"/>
    <w:rsid w:val="00E312A9"/>
    <w:rsid w:val="00E318EA"/>
    <w:rsid w:val="00E328A9"/>
    <w:rsid w:val="00E32A34"/>
    <w:rsid w:val="00E336FA"/>
    <w:rsid w:val="00E337ED"/>
    <w:rsid w:val="00E3411B"/>
    <w:rsid w:val="00E35D6A"/>
    <w:rsid w:val="00E374CB"/>
    <w:rsid w:val="00E378A8"/>
    <w:rsid w:val="00E37AFE"/>
    <w:rsid w:val="00E407F9"/>
    <w:rsid w:val="00E40F4D"/>
    <w:rsid w:val="00E419BE"/>
    <w:rsid w:val="00E43002"/>
    <w:rsid w:val="00E43B0B"/>
    <w:rsid w:val="00E44198"/>
    <w:rsid w:val="00E44D6B"/>
    <w:rsid w:val="00E4567E"/>
    <w:rsid w:val="00E45929"/>
    <w:rsid w:val="00E4620E"/>
    <w:rsid w:val="00E47CB4"/>
    <w:rsid w:val="00E50EC1"/>
    <w:rsid w:val="00E515FE"/>
    <w:rsid w:val="00E51665"/>
    <w:rsid w:val="00E52C76"/>
    <w:rsid w:val="00E53C1E"/>
    <w:rsid w:val="00E54718"/>
    <w:rsid w:val="00E54878"/>
    <w:rsid w:val="00E54949"/>
    <w:rsid w:val="00E54964"/>
    <w:rsid w:val="00E54AF5"/>
    <w:rsid w:val="00E54E2E"/>
    <w:rsid w:val="00E55A29"/>
    <w:rsid w:val="00E56557"/>
    <w:rsid w:val="00E56BEC"/>
    <w:rsid w:val="00E57A5B"/>
    <w:rsid w:val="00E57BE2"/>
    <w:rsid w:val="00E6097B"/>
    <w:rsid w:val="00E60AD6"/>
    <w:rsid w:val="00E61B51"/>
    <w:rsid w:val="00E61E42"/>
    <w:rsid w:val="00E63A3A"/>
    <w:rsid w:val="00E648D5"/>
    <w:rsid w:val="00E64FE4"/>
    <w:rsid w:val="00E66B36"/>
    <w:rsid w:val="00E6793C"/>
    <w:rsid w:val="00E67BAD"/>
    <w:rsid w:val="00E714BA"/>
    <w:rsid w:val="00E71FC6"/>
    <w:rsid w:val="00E72233"/>
    <w:rsid w:val="00E724D8"/>
    <w:rsid w:val="00E728A2"/>
    <w:rsid w:val="00E729EF"/>
    <w:rsid w:val="00E757C8"/>
    <w:rsid w:val="00E75B94"/>
    <w:rsid w:val="00E7784D"/>
    <w:rsid w:val="00E779D4"/>
    <w:rsid w:val="00E805FC"/>
    <w:rsid w:val="00E824C1"/>
    <w:rsid w:val="00E82BCC"/>
    <w:rsid w:val="00E82DC8"/>
    <w:rsid w:val="00E82FC1"/>
    <w:rsid w:val="00E83029"/>
    <w:rsid w:val="00E83390"/>
    <w:rsid w:val="00E837F3"/>
    <w:rsid w:val="00E83C9D"/>
    <w:rsid w:val="00E84153"/>
    <w:rsid w:val="00E84505"/>
    <w:rsid w:val="00E847E4"/>
    <w:rsid w:val="00E84DD7"/>
    <w:rsid w:val="00E851A0"/>
    <w:rsid w:val="00E85C5E"/>
    <w:rsid w:val="00E86B49"/>
    <w:rsid w:val="00E86DAB"/>
    <w:rsid w:val="00E875E9"/>
    <w:rsid w:val="00E87848"/>
    <w:rsid w:val="00E87DB8"/>
    <w:rsid w:val="00E87DE9"/>
    <w:rsid w:val="00E90229"/>
    <w:rsid w:val="00E9044C"/>
    <w:rsid w:val="00E915AE"/>
    <w:rsid w:val="00E93B27"/>
    <w:rsid w:val="00E93E58"/>
    <w:rsid w:val="00E93F4D"/>
    <w:rsid w:val="00E93F60"/>
    <w:rsid w:val="00E9432B"/>
    <w:rsid w:val="00E946E9"/>
    <w:rsid w:val="00E94795"/>
    <w:rsid w:val="00E95732"/>
    <w:rsid w:val="00E9797D"/>
    <w:rsid w:val="00EA0B73"/>
    <w:rsid w:val="00EA1AC8"/>
    <w:rsid w:val="00EA228B"/>
    <w:rsid w:val="00EA29AC"/>
    <w:rsid w:val="00EA4127"/>
    <w:rsid w:val="00EA58B0"/>
    <w:rsid w:val="00EA591F"/>
    <w:rsid w:val="00EA6484"/>
    <w:rsid w:val="00EA6ACB"/>
    <w:rsid w:val="00EA79D2"/>
    <w:rsid w:val="00EA7D1B"/>
    <w:rsid w:val="00EB0015"/>
    <w:rsid w:val="00EB0C68"/>
    <w:rsid w:val="00EB1AF5"/>
    <w:rsid w:val="00EB1AF6"/>
    <w:rsid w:val="00EB2639"/>
    <w:rsid w:val="00EB3313"/>
    <w:rsid w:val="00EB369C"/>
    <w:rsid w:val="00EB3BA5"/>
    <w:rsid w:val="00EB3E8A"/>
    <w:rsid w:val="00EB404D"/>
    <w:rsid w:val="00EB5145"/>
    <w:rsid w:val="00EB583B"/>
    <w:rsid w:val="00EB6EE3"/>
    <w:rsid w:val="00EB73CE"/>
    <w:rsid w:val="00EB77DB"/>
    <w:rsid w:val="00EB7B92"/>
    <w:rsid w:val="00EC04A9"/>
    <w:rsid w:val="00EC06CE"/>
    <w:rsid w:val="00EC0D96"/>
    <w:rsid w:val="00EC21BA"/>
    <w:rsid w:val="00EC40F2"/>
    <w:rsid w:val="00EC53F3"/>
    <w:rsid w:val="00EC57E4"/>
    <w:rsid w:val="00EC59FF"/>
    <w:rsid w:val="00EC5AFE"/>
    <w:rsid w:val="00EC65F4"/>
    <w:rsid w:val="00EC6C36"/>
    <w:rsid w:val="00EC74D8"/>
    <w:rsid w:val="00ED05A5"/>
    <w:rsid w:val="00ED0E6C"/>
    <w:rsid w:val="00ED233B"/>
    <w:rsid w:val="00ED2E1D"/>
    <w:rsid w:val="00ED3764"/>
    <w:rsid w:val="00ED4101"/>
    <w:rsid w:val="00ED7819"/>
    <w:rsid w:val="00ED7966"/>
    <w:rsid w:val="00EE04AF"/>
    <w:rsid w:val="00EE0589"/>
    <w:rsid w:val="00EE1D2D"/>
    <w:rsid w:val="00EE5EC0"/>
    <w:rsid w:val="00EE65EF"/>
    <w:rsid w:val="00EE6AF8"/>
    <w:rsid w:val="00EE6D68"/>
    <w:rsid w:val="00EF0340"/>
    <w:rsid w:val="00EF1B5D"/>
    <w:rsid w:val="00EF2093"/>
    <w:rsid w:val="00EF37DE"/>
    <w:rsid w:val="00EF4169"/>
    <w:rsid w:val="00EF582F"/>
    <w:rsid w:val="00EF716E"/>
    <w:rsid w:val="00EF7A0C"/>
    <w:rsid w:val="00F00BC5"/>
    <w:rsid w:val="00F00EF1"/>
    <w:rsid w:val="00F02275"/>
    <w:rsid w:val="00F042EB"/>
    <w:rsid w:val="00F04ABB"/>
    <w:rsid w:val="00F05BAE"/>
    <w:rsid w:val="00F06967"/>
    <w:rsid w:val="00F07E72"/>
    <w:rsid w:val="00F10932"/>
    <w:rsid w:val="00F125CD"/>
    <w:rsid w:val="00F12B4E"/>
    <w:rsid w:val="00F13162"/>
    <w:rsid w:val="00F140DF"/>
    <w:rsid w:val="00F14DCC"/>
    <w:rsid w:val="00F154CF"/>
    <w:rsid w:val="00F16944"/>
    <w:rsid w:val="00F16A3C"/>
    <w:rsid w:val="00F17E0C"/>
    <w:rsid w:val="00F17E58"/>
    <w:rsid w:val="00F218C0"/>
    <w:rsid w:val="00F219B8"/>
    <w:rsid w:val="00F21FBB"/>
    <w:rsid w:val="00F222B7"/>
    <w:rsid w:val="00F22534"/>
    <w:rsid w:val="00F229F9"/>
    <w:rsid w:val="00F22C6A"/>
    <w:rsid w:val="00F22C76"/>
    <w:rsid w:val="00F2339E"/>
    <w:rsid w:val="00F23985"/>
    <w:rsid w:val="00F23FD3"/>
    <w:rsid w:val="00F24BF1"/>
    <w:rsid w:val="00F25D75"/>
    <w:rsid w:val="00F25ECB"/>
    <w:rsid w:val="00F2621A"/>
    <w:rsid w:val="00F26540"/>
    <w:rsid w:val="00F26B65"/>
    <w:rsid w:val="00F27E43"/>
    <w:rsid w:val="00F30974"/>
    <w:rsid w:val="00F316AC"/>
    <w:rsid w:val="00F316FE"/>
    <w:rsid w:val="00F319A7"/>
    <w:rsid w:val="00F33122"/>
    <w:rsid w:val="00F33911"/>
    <w:rsid w:val="00F33DE2"/>
    <w:rsid w:val="00F33E8E"/>
    <w:rsid w:val="00F34257"/>
    <w:rsid w:val="00F3505E"/>
    <w:rsid w:val="00F35EDD"/>
    <w:rsid w:val="00F366F9"/>
    <w:rsid w:val="00F369B3"/>
    <w:rsid w:val="00F37234"/>
    <w:rsid w:val="00F37F52"/>
    <w:rsid w:val="00F41464"/>
    <w:rsid w:val="00F41724"/>
    <w:rsid w:val="00F42865"/>
    <w:rsid w:val="00F42B64"/>
    <w:rsid w:val="00F42E06"/>
    <w:rsid w:val="00F439E9"/>
    <w:rsid w:val="00F441BA"/>
    <w:rsid w:val="00F45299"/>
    <w:rsid w:val="00F4566F"/>
    <w:rsid w:val="00F456CB"/>
    <w:rsid w:val="00F47A0C"/>
    <w:rsid w:val="00F47E21"/>
    <w:rsid w:val="00F50534"/>
    <w:rsid w:val="00F505BD"/>
    <w:rsid w:val="00F51233"/>
    <w:rsid w:val="00F513D4"/>
    <w:rsid w:val="00F515A5"/>
    <w:rsid w:val="00F51CB9"/>
    <w:rsid w:val="00F52630"/>
    <w:rsid w:val="00F53013"/>
    <w:rsid w:val="00F54A1A"/>
    <w:rsid w:val="00F5539A"/>
    <w:rsid w:val="00F5635D"/>
    <w:rsid w:val="00F618B3"/>
    <w:rsid w:val="00F6221E"/>
    <w:rsid w:val="00F62BF9"/>
    <w:rsid w:val="00F62EF1"/>
    <w:rsid w:val="00F63E0E"/>
    <w:rsid w:val="00F641AE"/>
    <w:rsid w:val="00F64476"/>
    <w:rsid w:val="00F6575F"/>
    <w:rsid w:val="00F65CAF"/>
    <w:rsid w:val="00F66260"/>
    <w:rsid w:val="00F6631D"/>
    <w:rsid w:val="00F70432"/>
    <w:rsid w:val="00F717A7"/>
    <w:rsid w:val="00F71AE7"/>
    <w:rsid w:val="00F7217E"/>
    <w:rsid w:val="00F72871"/>
    <w:rsid w:val="00F73456"/>
    <w:rsid w:val="00F734DA"/>
    <w:rsid w:val="00F76574"/>
    <w:rsid w:val="00F77435"/>
    <w:rsid w:val="00F77AA9"/>
    <w:rsid w:val="00F77D05"/>
    <w:rsid w:val="00F80241"/>
    <w:rsid w:val="00F8098A"/>
    <w:rsid w:val="00F81A5C"/>
    <w:rsid w:val="00F826E3"/>
    <w:rsid w:val="00F82B8C"/>
    <w:rsid w:val="00F83861"/>
    <w:rsid w:val="00F83959"/>
    <w:rsid w:val="00F853D5"/>
    <w:rsid w:val="00F85A5F"/>
    <w:rsid w:val="00F86D07"/>
    <w:rsid w:val="00F86FFD"/>
    <w:rsid w:val="00F873E9"/>
    <w:rsid w:val="00F90A3B"/>
    <w:rsid w:val="00F90ACC"/>
    <w:rsid w:val="00F90CCA"/>
    <w:rsid w:val="00F91015"/>
    <w:rsid w:val="00F91053"/>
    <w:rsid w:val="00F9107D"/>
    <w:rsid w:val="00F9127F"/>
    <w:rsid w:val="00F91C6F"/>
    <w:rsid w:val="00F92024"/>
    <w:rsid w:val="00F92DEE"/>
    <w:rsid w:val="00F9317A"/>
    <w:rsid w:val="00F948D8"/>
    <w:rsid w:val="00F954DE"/>
    <w:rsid w:val="00F958B4"/>
    <w:rsid w:val="00F95938"/>
    <w:rsid w:val="00F9662C"/>
    <w:rsid w:val="00F97385"/>
    <w:rsid w:val="00FA0A04"/>
    <w:rsid w:val="00FA162E"/>
    <w:rsid w:val="00FA1999"/>
    <w:rsid w:val="00FA2228"/>
    <w:rsid w:val="00FA2F2D"/>
    <w:rsid w:val="00FA34F0"/>
    <w:rsid w:val="00FA3685"/>
    <w:rsid w:val="00FA462B"/>
    <w:rsid w:val="00FA47FD"/>
    <w:rsid w:val="00FA52FF"/>
    <w:rsid w:val="00FA5C6B"/>
    <w:rsid w:val="00FA6C2F"/>
    <w:rsid w:val="00FA6D6C"/>
    <w:rsid w:val="00FA6E42"/>
    <w:rsid w:val="00FA71BA"/>
    <w:rsid w:val="00FA79ED"/>
    <w:rsid w:val="00FA7A7E"/>
    <w:rsid w:val="00FB0109"/>
    <w:rsid w:val="00FB0F8A"/>
    <w:rsid w:val="00FB1997"/>
    <w:rsid w:val="00FB1B4A"/>
    <w:rsid w:val="00FB23A0"/>
    <w:rsid w:val="00FB2497"/>
    <w:rsid w:val="00FB36A8"/>
    <w:rsid w:val="00FB4852"/>
    <w:rsid w:val="00FB4DF1"/>
    <w:rsid w:val="00FB5364"/>
    <w:rsid w:val="00FB6DFD"/>
    <w:rsid w:val="00FB74BB"/>
    <w:rsid w:val="00FC0172"/>
    <w:rsid w:val="00FC0237"/>
    <w:rsid w:val="00FC02B0"/>
    <w:rsid w:val="00FC0A5E"/>
    <w:rsid w:val="00FC0CD2"/>
    <w:rsid w:val="00FC178A"/>
    <w:rsid w:val="00FC1C8E"/>
    <w:rsid w:val="00FC1EAF"/>
    <w:rsid w:val="00FC33EB"/>
    <w:rsid w:val="00FC3568"/>
    <w:rsid w:val="00FC3D2E"/>
    <w:rsid w:val="00FC3E2A"/>
    <w:rsid w:val="00FC49CB"/>
    <w:rsid w:val="00FC51D1"/>
    <w:rsid w:val="00FC59FD"/>
    <w:rsid w:val="00FC5E25"/>
    <w:rsid w:val="00FD009D"/>
    <w:rsid w:val="00FD014C"/>
    <w:rsid w:val="00FD0829"/>
    <w:rsid w:val="00FD24BC"/>
    <w:rsid w:val="00FD263F"/>
    <w:rsid w:val="00FD3D45"/>
    <w:rsid w:val="00FD42D6"/>
    <w:rsid w:val="00FD454E"/>
    <w:rsid w:val="00FD493B"/>
    <w:rsid w:val="00FD4CE4"/>
    <w:rsid w:val="00FD573B"/>
    <w:rsid w:val="00FD674A"/>
    <w:rsid w:val="00FD7018"/>
    <w:rsid w:val="00FD765A"/>
    <w:rsid w:val="00FE0580"/>
    <w:rsid w:val="00FE0710"/>
    <w:rsid w:val="00FE22E0"/>
    <w:rsid w:val="00FE3383"/>
    <w:rsid w:val="00FE4E30"/>
    <w:rsid w:val="00FE58DE"/>
    <w:rsid w:val="00FE5F75"/>
    <w:rsid w:val="00FE60FD"/>
    <w:rsid w:val="00FE63C7"/>
    <w:rsid w:val="00FE6A10"/>
    <w:rsid w:val="00FE7651"/>
    <w:rsid w:val="00FE7CCB"/>
    <w:rsid w:val="00FF024D"/>
    <w:rsid w:val="00FF0D62"/>
    <w:rsid w:val="00FF0DF4"/>
    <w:rsid w:val="00FF16A9"/>
    <w:rsid w:val="00FF1CE3"/>
    <w:rsid w:val="00FF1ECA"/>
    <w:rsid w:val="00FF21C0"/>
    <w:rsid w:val="00FF2C33"/>
    <w:rsid w:val="00FF3DE5"/>
    <w:rsid w:val="00FF56B0"/>
    <w:rsid w:val="00FF62DC"/>
    <w:rsid w:val="00FF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4B4A84E"/>
  <w15:chartTrackingRefBased/>
  <w15:docId w15:val="{2F214391-E985-4177-BCB8-0F34E1E1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84627"/>
    <w:pPr>
      <w:jc w:val="both"/>
    </w:pPr>
    <w:rPr>
      <w:rFonts w:ascii="Calibri" w:hAnsi="Calibri"/>
      <w:sz w:val="22"/>
      <w:szCs w:val="24"/>
    </w:rPr>
  </w:style>
  <w:style w:type="paragraph" w:styleId="Naslov1">
    <w:name w:val="heading 1"/>
    <w:basedOn w:val="Navaden"/>
    <w:next w:val="Navaden"/>
    <w:link w:val="Naslov1Znak"/>
    <w:qFormat/>
    <w:rsid w:val="00CD4840"/>
    <w:pPr>
      <w:keepNext/>
      <w:keepLines/>
      <w:spacing w:before="240" w:after="240"/>
      <w:contextualSpacing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Naslov2">
    <w:name w:val="heading 2"/>
    <w:basedOn w:val="Navaden"/>
    <w:next w:val="Navaden"/>
    <w:link w:val="Naslov2Znak"/>
    <w:qFormat/>
    <w:rsid w:val="00DC6A0D"/>
    <w:pPr>
      <w:keepNext/>
      <w:keepLines/>
      <w:spacing w:before="240" w:after="120"/>
      <w:contextualSpacing/>
      <w:outlineLvl w:val="1"/>
    </w:pPr>
    <w:rPr>
      <w:rFonts w:asciiTheme="minorHAnsi" w:eastAsiaTheme="majorEastAsia" w:hAnsiTheme="minorHAnsi" w:cstheme="majorBidi"/>
      <w:b/>
      <w:sz w:val="26"/>
      <w:szCs w:val="26"/>
    </w:rPr>
  </w:style>
  <w:style w:type="paragraph" w:styleId="Naslov3">
    <w:name w:val="heading 3"/>
    <w:basedOn w:val="Navaden"/>
    <w:next w:val="Navaden"/>
    <w:link w:val="Naslov3Znak"/>
    <w:qFormat/>
    <w:rsid w:val="00DC6A0D"/>
    <w:pPr>
      <w:keepNext/>
      <w:keepLines/>
      <w:spacing w:before="120" w:after="120"/>
      <w:contextualSpacing/>
      <w:outlineLvl w:val="2"/>
    </w:pPr>
    <w:rPr>
      <w:rFonts w:asciiTheme="minorHAnsi" w:eastAsiaTheme="majorEastAsia" w:hAnsiTheme="minorHAnsi" w:cstheme="majorBidi"/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0C6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94CF6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rFonts w:ascii="Tw Cen MT" w:hAnsi="Tw Cen MT"/>
      <w:sz w:val="20"/>
      <w:szCs w:val="20"/>
    </w:rPr>
  </w:style>
  <w:style w:type="character" w:styleId="Hiperpovezava">
    <w:name w:val="Hyperlink"/>
    <w:rsid w:val="002636EF"/>
    <w:rPr>
      <w:color w:val="0000FF"/>
      <w:u w:val="single"/>
    </w:rPr>
  </w:style>
  <w:style w:type="paragraph" w:styleId="Noga">
    <w:name w:val="footer"/>
    <w:basedOn w:val="Navaden"/>
    <w:rsid w:val="00161B47"/>
    <w:pPr>
      <w:tabs>
        <w:tab w:val="center" w:pos="4536"/>
        <w:tab w:val="right" w:pos="9072"/>
      </w:tabs>
    </w:pPr>
    <w:rPr>
      <w:i/>
      <w:sz w:val="16"/>
    </w:rPr>
  </w:style>
  <w:style w:type="character" w:styleId="tevilkastrani">
    <w:name w:val="page number"/>
    <w:basedOn w:val="Privzetapisavaodstavka"/>
    <w:rsid w:val="003D77CB"/>
  </w:style>
  <w:style w:type="character" w:customStyle="1" w:styleId="Naslov1Znak">
    <w:name w:val="Naslov 1 Znak"/>
    <w:basedOn w:val="Privzetapisavaodstavka"/>
    <w:link w:val="Naslov1"/>
    <w:rsid w:val="00CD4840"/>
    <w:rPr>
      <w:rFonts w:asciiTheme="minorHAnsi" w:eastAsiaTheme="majorEastAsia" w:hAnsiTheme="minorHAnsi" w:cstheme="majorBidi"/>
      <w:b/>
      <w:sz w:val="28"/>
      <w:szCs w:val="32"/>
    </w:rPr>
  </w:style>
  <w:style w:type="character" w:customStyle="1" w:styleId="Naslov2Znak">
    <w:name w:val="Naslov 2 Znak"/>
    <w:basedOn w:val="Privzetapisavaodstavka"/>
    <w:link w:val="Naslov2"/>
    <w:rsid w:val="00DC6A0D"/>
    <w:rPr>
      <w:rFonts w:asciiTheme="minorHAnsi" w:eastAsiaTheme="majorEastAsia" w:hAnsiTheme="minorHAnsi" w:cstheme="majorBidi"/>
      <w:b/>
      <w:sz w:val="26"/>
      <w:szCs w:val="26"/>
    </w:rPr>
  </w:style>
  <w:style w:type="character" w:customStyle="1" w:styleId="Naslov3Znak">
    <w:name w:val="Naslov 3 Znak"/>
    <w:basedOn w:val="Privzetapisavaodstavka"/>
    <w:link w:val="Naslov3"/>
    <w:rsid w:val="00DC6A0D"/>
    <w:rPr>
      <w:rFonts w:asciiTheme="minorHAnsi" w:eastAsiaTheme="majorEastAsia" w:hAnsiTheme="minorHAnsi" w:cstheme="majorBidi"/>
      <w:b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03446"/>
    <w:pPr>
      <w:ind w:left="720"/>
      <w:contextualSpacing/>
    </w:pPr>
  </w:style>
  <w:style w:type="paragraph" w:styleId="Besedilooblaka">
    <w:name w:val="Balloon Text"/>
    <w:basedOn w:val="Navaden"/>
    <w:link w:val="BesedilooblakaZnak"/>
    <w:semiHidden/>
    <w:unhideWhenUsed/>
    <w:rsid w:val="004971E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4971E4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Navadnatabela"/>
    <w:next w:val="Tabelamrea"/>
    <w:uiPriority w:val="39"/>
    <w:rsid w:val="009E5BB7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tekst">
    <w:name w:val="RS tekst"/>
    <w:link w:val="RStekstZnak"/>
    <w:qFormat/>
    <w:rsid w:val="00727D01"/>
    <w:pPr>
      <w:adjustRightInd w:val="0"/>
      <w:snapToGrid w:val="0"/>
      <w:spacing w:before="240" w:after="240" w:line="280" w:lineRule="exact"/>
      <w:jc w:val="both"/>
    </w:pPr>
    <w:rPr>
      <w:rFonts w:asciiTheme="minorHAnsi" w:hAnsiTheme="minorHAnsi"/>
      <w:bCs/>
      <w:lang w:eastAsia="en-US"/>
    </w:rPr>
  </w:style>
  <w:style w:type="character" w:customStyle="1" w:styleId="RStekstZnak">
    <w:name w:val="RS tekst Znak"/>
    <w:link w:val="RStekst"/>
    <w:rsid w:val="00727D01"/>
    <w:rPr>
      <w:rFonts w:asciiTheme="minorHAnsi" w:hAnsiTheme="minorHAnsi"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7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56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3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eja.mrak.SBTRBOVLJE\Documents\Officeove%20predloge%20po%20meri\DOPIS%20-%20AAC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- AACI</Template>
  <TotalTime>1</TotalTime>
  <Pages>1</Pages>
  <Words>123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SPLOŠNA BOLNIŠNICA TRBOVLJE</vt:lpstr>
    </vt:vector>
  </TitlesOfParts>
  <Company>Sb Trbovlje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TRBOVLJE</dc:title>
  <dc:subject/>
  <dc:creator>Mateja Mrak</dc:creator>
  <cp:keywords/>
  <cp:lastModifiedBy>Dolores Kržišnik</cp:lastModifiedBy>
  <cp:revision>2</cp:revision>
  <cp:lastPrinted>2022-07-07T09:45:00Z</cp:lastPrinted>
  <dcterms:created xsi:type="dcterms:W3CDTF">2026-08-26T14:28:00Z</dcterms:created>
  <dcterms:modified xsi:type="dcterms:W3CDTF">2026-08-26T14:28:00Z</dcterms:modified>
</cp:coreProperties>
</file>